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DA12E" w14:textId="77777777" w:rsidR="008235A0" w:rsidRPr="008235A0" w:rsidRDefault="008235A0" w:rsidP="0085371D">
      <w:pPr>
        <w:spacing w:line="360" w:lineRule="auto"/>
        <w:ind w:left="-284" w:right="565"/>
        <w:rPr>
          <w:rFonts w:cs="Arial"/>
          <w:b/>
          <w:sz w:val="22"/>
          <w:szCs w:val="22"/>
        </w:rPr>
      </w:pPr>
      <w:r w:rsidRPr="008235A0">
        <w:rPr>
          <w:rFonts w:cs="Arial"/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[Insert Date]"/>
            </w:textInput>
          </w:ffData>
        </w:fldChar>
      </w:r>
      <w:r w:rsidRPr="008235A0">
        <w:rPr>
          <w:rFonts w:cs="Arial"/>
          <w:b/>
          <w:sz w:val="22"/>
          <w:szCs w:val="22"/>
        </w:rPr>
        <w:instrText xml:space="preserve"> FORMTEXT </w:instrText>
      </w:r>
      <w:r w:rsidRPr="008235A0">
        <w:rPr>
          <w:rFonts w:cs="Arial"/>
          <w:b/>
          <w:sz w:val="22"/>
          <w:szCs w:val="22"/>
        </w:rPr>
      </w:r>
      <w:r w:rsidRPr="008235A0">
        <w:rPr>
          <w:rFonts w:cs="Arial"/>
          <w:b/>
          <w:sz w:val="22"/>
          <w:szCs w:val="22"/>
        </w:rPr>
        <w:fldChar w:fldCharType="separate"/>
      </w:r>
      <w:r w:rsidRPr="008235A0">
        <w:rPr>
          <w:rFonts w:cs="Arial"/>
          <w:b/>
          <w:noProof/>
          <w:sz w:val="22"/>
          <w:szCs w:val="22"/>
        </w:rPr>
        <w:t>[Insert Date]</w:t>
      </w:r>
      <w:r w:rsidRPr="008235A0">
        <w:rPr>
          <w:rFonts w:cs="Arial"/>
          <w:b/>
          <w:sz w:val="22"/>
          <w:szCs w:val="22"/>
        </w:rPr>
        <w:fldChar w:fldCharType="end"/>
      </w:r>
    </w:p>
    <w:p w14:paraId="084D1544" w14:textId="77777777" w:rsidR="008235A0" w:rsidRPr="008235A0" w:rsidRDefault="008235A0" w:rsidP="0085371D">
      <w:pPr>
        <w:pStyle w:val="NoSpacing"/>
        <w:spacing w:line="360" w:lineRule="auto"/>
        <w:ind w:left="-284" w:right="565"/>
        <w:rPr>
          <w:rFonts w:asciiTheme="minorHAnsi" w:hAnsiTheme="minorHAnsi" w:cs="Arial"/>
        </w:rPr>
      </w:pPr>
    </w:p>
    <w:p w14:paraId="103583FC" w14:textId="77777777" w:rsidR="008235A0" w:rsidRPr="008235A0" w:rsidRDefault="008235A0" w:rsidP="0085371D">
      <w:pPr>
        <w:pStyle w:val="NoSpacing"/>
        <w:spacing w:line="360" w:lineRule="auto"/>
        <w:ind w:left="-284" w:right="565"/>
        <w:rPr>
          <w:rFonts w:asciiTheme="minorHAnsi" w:hAnsiTheme="minorHAnsi" w:cs="Arial"/>
        </w:rPr>
      </w:pPr>
    </w:p>
    <w:bookmarkStart w:id="0" w:name="Text2"/>
    <w:bookmarkStart w:id="1" w:name="OLE_LINK4"/>
    <w:p w14:paraId="70150973" w14:textId="77777777" w:rsidR="008235A0" w:rsidRPr="008235A0" w:rsidRDefault="008235A0" w:rsidP="0085371D">
      <w:pPr>
        <w:pStyle w:val="NoSpacing"/>
        <w:spacing w:line="360" w:lineRule="auto"/>
        <w:ind w:left="-284" w:right="565"/>
        <w:rPr>
          <w:rFonts w:asciiTheme="minorHAnsi" w:hAnsiTheme="minorHAnsi" w:cs="Arial"/>
          <w:b/>
          <w:bCs/>
        </w:rPr>
      </w:pPr>
      <w:r w:rsidRPr="008235A0">
        <w:rPr>
          <w:rFonts w:asciiTheme="minorHAnsi" w:hAnsiTheme="minorHAnsi" w:cs="Arial"/>
          <w:b/>
          <w:bCs/>
        </w:rPr>
        <w:fldChar w:fldCharType="begin">
          <w:ffData>
            <w:name w:val="Text2"/>
            <w:enabled/>
            <w:calcOnExit w:val="0"/>
            <w:textInput>
              <w:default w:val="[Insert Company]"/>
            </w:textInput>
          </w:ffData>
        </w:fldChar>
      </w:r>
      <w:r w:rsidRPr="008235A0">
        <w:rPr>
          <w:rFonts w:asciiTheme="minorHAnsi" w:hAnsiTheme="minorHAnsi" w:cs="Arial"/>
          <w:b/>
          <w:bCs/>
        </w:rPr>
        <w:instrText xml:space="preserve"> FORMTEXT </w:instrText>
      </w:r>
      <w:r w:rsidRPr="008235A0">
        <w:rPr>
          <w:rFonts w:asciiTheme="minorHAnsi" w:hAnsiTheme="minorHAnsi" w:cs="Arial"/>
          <w:b/>
          <w:bCs/>
        </w:rPr>
      </w:r>
      <w:r w:rsidRPr="008235A0">
        <w:rPr>
          <w:rFonts w:asciiTheme="minorHAnsi" w:hAnsiTheme="minorHAnsi" w:cs="Arial"/>
          <w:b/>
          <w:bCs/>
        </w:rPr>
        <w:fldChar w:fldCharType="separate"/>
      </w:r>
      <w:r w:rsidRPr="008235A0">
        <w:rPr>
          <w:rFonts w:asciiTheme="minorHAnsi" w:hAnsiTheme="minorHAnsi" w:cs="Arial"/>
          <w:b/>
          <w:bCs/>
          <w:noProof/>
        </w:rPr>
        <w:t>[Insert Company]</w:t>
      </w:r>
      <w:r w:rsidRPr="008235A0">
        <w:rPr>
          <w:rFonts w:asciiTheme="minorHAnsi" w:hAnsiTheme="minorHAnsi" w:cs="Arial"/>
          <w:b/>
          <w:bCs/>
        </w:rPr>
        <w:fldChar w:fldCharType="end"/>
      </w:r>
      <w:bookmarkEnd w:id="0"/>
    </w:p>
    <w:bookmarkStart w:id="2" w:name="Text3"/>
    <w:p w14:paraId="721875BD" w14:textId="77777777" w:rsidR="008235A0" w:rsidRPr="008235A0" w:rsidRDefault="008235A0" w:rsidP="0085371D">
      <w:pPr>
        <w:pStyle w:val="NoSpacing"/>
        <w:spacing w:line="360" w:lineRule="auto"/>
        <w:ind w:left="-284" w:right="565"/>
        <w:rPr>
          <w:rFonts w:asciiTheme="minorHAnsi" w:hAnsiTheme="minorHAnsi" w:cs="Arial"/>
          <w:b/>
          <w:bCs/>
        </w:rPr>
      </w:pPr>
      <w:r w:rsidRPr="008235A0">
        <w:rPr>
          <w:rFonts w:asciiTheme="minorHAnsi" w:hAnsiTheme="minorHAnsi" w:cs="Arial"/>
          <w:b/>
          <w:bCs/>
        </w:rPr>
        <w:fldChar w:fldCharType="begin">
          <w:ffData>
            <w:name w:val="Text3"/>
            <w:enabled/>
            <w:calcOnExit w:val="0"/>
            <w:textInput>
              <w:default w:val="[Insert Address]"/>
            </w:textInput>
          </w:ffData>
        </w:fldChar>
      </w:r>
      <w:r w:rsidRPr="008235A0">
        <w:rPr>
          <w:rFonts w:asciiTheme="minorHAnsi" w:hAnsiTheme="minorHAnsi" w:cs="Arial"/>
          <w:b/>
          <w:bCs/>
        </w:rPr>
        <w:instrText xml:space="preserve"> FORMTEXT </w:instrText>
      </w:r>
      <w:r w:rsidRPr="008235A0">
        <w:rPr>
          <w:rFonts w:asciiTheme="minorHAnsi" w:hAnsiTheme="minorHAnsi" w:cs="Arial"/>
          <w:b/>
          <w:bCs/>
        </w:rPr>
      </w:r>
      <w:r w:rsidRPr="008235A0">
        <w:rPr>
          <w:rFonts w:asciiTheme="minorHAnsi" w:hAnsiTheme="minorHAnsi" w:cs="Arial"/>
          <w:b/>
          <w:bCs/>
        </w:rPr>
        <w:fldChar w:fldCharType="separate"/>
      </w:r>
      <w:r w:rsidRPr="008235A0">
        <w:rPr>
          <w:rFonts w:asciiTheme="minorHAnsi" w:hAnsiTheme="minorHAnsi" w:cs="Arial"/>
          <w:b/>
          <w:bCs/>
          <w:noProof/>
        </w:rPr>
        <w:t>[Insert Address]</w:t>
      </w:r>
      <w:r w:rsidRPr="008235A0">
        <w:rPr>
          <w:rFonts w:asciiTheme="minorHAnsi" w:hAnsiTheme="minorHAnsi" w:cs="Arial"/>
          <w:b/>
          <w:bCs/>
        </w:rPr>
        <w:fldChar w:fldCharType="end"/>
      </w:r>
      <w:bookmarkEnd w:id="2"/>
    </w:p>
    <w:p w14:paraId="2F69C255" w14:textId="77777777" w:rsidR="008235A0" w:rsidRPr="008235A0" w:rsidRDefault="008235A0" w:rsidP="0085371D">
      <w:pPr>
        <w:pStyle w:val="NoSpacing"/>
        <w:spacing w:line="360" w:lineRule="auto"/>
        <w:ind w:left="-284" w:right="565"/>
        <w:rPr>
          <w:rFonts w:asciiTheme="minorHAnsi" w:hAnsiTheme="minorHAnsi" w:cs="Arial"/>
          <w:bCs/>
        </w:rPr>
      </w:pPr>
    </w:p>
    <w:p w14:paraId="0750F54C" w14:textId="77777777" w:rsidR="008235A0" w:rsidRPr="008235A0" w:rsidRDefault="008235A0" w:rsidP="0085371D">
      <w:pPr>
        <w:pStyle w:val="NoSpacing"/>
        <w:spacing w:line="360" w:lineRule="auto"/>
        <w:ind w:left="-284" w:right="565"/>
        <w:rPr>
          <w:rFonts w:asciiTheme="minorHAnsi" w:hAnsiTheme="minorHAnsi" w:cs="Arial"/>
          <w:bCs/>
        </w:rPr>
      </w:pPr>
    </w:p>
    <w:bookmarkEnd w:id="1"/>
    <w:p w14:paraId="47DF23D9" w14:textId="77777777" w:rsidR="008235A0" w:rsidRPr="008235A0" w:rsidRDefault="008235A0" w:rsidP="0085371D">
      <w:pPr>
        <w:spacing w:line="360" w:lineRule="auto"/>
        <w:ind w:left="-284" w:right="565"/>
        <w:rPr>
          <w:rFonts w:cs="Arial"/>
          <w:b/>
          <w:sz w:val="22"/>
          <w:szCs w:val="22"/>
        </w:rPr>
      </w:pPr>
      <w:r w:rsidRPr="008235A0">
        <w:rPr>
          <w:rFonts w:cs="Arial"/>
          <w:sz w:val="22"/>
          <w:szCs w:val="22"/>
        </w:rPr>
        <w:t xml:space="preserve">To: </w:t>
      </w:r>
      <w:bookmarkStart w:id="3" w:name="Text4"/>
      <w:r w:rsidRPr="008235A0">
        <w:rPr>
          <w:rFonts w:cs="Arial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>
              <w:default w:val="[Insert company representative’s name and title]"/>
            </w:textInput>
          </w:ffData>
        </w:fldChar>
      </w:r>
      <w:r w:rsidRPr="008235A0">
        <w:rPr>
          <w:rFonts w:cs="Arial"/>
          <w:b/>
          <w:sz w:val="22"/>
          <w:szCs w:val="22"/>
        </w:rPr>
        <w:instrText xml:space="preserve"> FORMTEXT </w:instrText>
      </w:r>
      <w:r w:rsidRPr="008235A0">
        <w:rPr>
          <w:rFonts w:cs="Arial"/>
          <w:b/>
          <w:sz w:val="22"/>
          <w:szCs w:val="22"/>
        </w:rPr>
      </w:r>
      <w:r w:rsidRPr="008235A0">
        <w:rPr>
          <w:rFonts w:cs="Arial"/>
          <w:b/>
          <w:sz w:val="22"/>
          <w:szCs w:val="22"/>
        </w:rPr>
        <w:fldChar w:fldCharType="separate"/>
      </w:r>
      <w:r w:rsidRPr="008235A0">
        <w:rPr>
          <w:rFonts w:cs="Arial"/>
          <w:b/>
          <w:noProof/>
          <w:sz w:val="22"/>
          <w:szCs w:val="22"/>
        </w:rPr>
        <w:t>[Insert company representative’s name and title]</w:t>
      </w:r>
      <w:r w:rsidRPr="008235A0">
        <w:rPr>
          <w:rFonts w:cs="Arial"/>
          <w:b/>
          <w:sz w:val="22"/>
          <w:szCs w:val="22"/>
        </w:rPr>
        <w:fldChar w:fldCharType="end"/>
      </w:r>
      <w:bookmarkEnd w:id="3"/>
    </w:p>
    <w:p w14:paraId="566F215C" w14:textId="77777777" w:rsidR="008235A0" w:rsidRPr="008235A0" w:rsidRDefault="008235A0" w:rsidP="0085371D">
      <w:pPr>
        <w:spacing w:line="360" w:lineRule="auto"/>
        <w:ind w:left="-284" w:right="565"/>
        <w:rPr>
          <w:rFonts w:cs="Arial"/>
          <w:sz w:val="22"/>
          <w:szCs w:val="22"/>
        </w:rPr>
      </w:pPr>
    </w:p>
    <w:p w14:paraId="005FA4FC" w14:textId="77777777" w:rsidR="008235A0" w:rsidRPr="008235A0" w:rsidRDefault="008235A0" w:rsidP="0085371D">
      <w:pPr>
        <w:spacing w:line="360" w:lineRule="auto"/>
        <w:ind w:left="-284" w:right="565"/>
        <w:rPr>
          <w:rFonts w:cs="Arial"/>
          <w:sz w:val="22"/>
          <w:szCs w:val="22"/>
        </w:rPr>
      </w:pPr>
      <w:r w:rsidRPr="008235A0">
        <w:rPr>
          <w:rFonts w:cs="Arial"/>
          <w:sz w:val="22"/>
          <w:szCs w:val="22"/>
        </w:rPr>
        <w:t xml:space="preserve">I hereby </w:t>
      </w:r>
      <w:proofErr w:type="spellStart"/>
      <w:r w:rsidRPr="008235A0">
        <w:rPr>
          <w:rFonts w:cs="Arial"/>
          <w:sz w:val="22"/>
          <w:szCs w:val="22"/>
        </w:rPr>
        <w:t>authorise</w:t>
      </w:r>
      <w:proofErr w:type="spellEnd"/>
      <w:r w:rsidRPr="008235A0">
        <w:rPr>
          <w:rFonts w:cs="Arial"/>
          <w:sz w:val="22"/>
          <w:szCs w:val="22"/>
        </w:rPr>
        <w:t xml:space="preserve"> </w:t>
      </w:r>
      <w:bookmarkStart w:id="4" w:name="Text5"/>
      <w:r w:rsidRPr="008235A0">
        <w:rPr>
          <w:rFonts w:cs="Arial"/>
          <w:b/>
          <w:sz w:val="22"/>
          <w:szCs w:val="22"/>
        </w:rPr>
        <w:fldChar w:fldCharType="begin">
          <w:ffData>
            <w:name w:val="Text5"/>
            <w:enabled/>
            <w:calcOnExit w:val="0"/>
            <w:textInput>
              <w:default w:val="[Name of company or nominated employee]"/>
            </w:textInput>
          </w:ffData>
        </w:fldChar>
      </w:r>
      <w:r w:rsidRPr="008235A0">
        <w:rPr>
          <w:rFonts w:cs="Arial"/>
          <w:b/>
          <w:sz w:val="22"/>
          <w:szCs w:val="22"/>
        </w:rPr>
        <w:instrText xml:space="preserve"> FORMTEXT </w:instrText>
      </w:r>
      <w:r w:rsidRPr="008235A0">
        <w:rPr>
          <w:rFonts w:cs="Arial"/>
          <w:b/>
          <w:sz w:val="22"/>
          <w:szCs w:val="22"/>
        </w:rPr>
      </w:r>
      <w:r w:rsidRPr="008235A0">
        <w:rPr>
          <w:rFonts w:cs="Arial"/>
          <w:b/>
          <w:sz w:val="22"/>
          <w:szCs w:val="22"/>
        </w:rPr>
        <w:fldChar w:fldCharType="separate"/>
      </w:r>
      <w:r w:rsidRPr="008235A0">
        <w:rPr>
          <w:rFonts w:cs="Arial"/>
          <w:b/>
          <w:noProof/>
          <w:sz w:val="22"/>
          <w:szCs w:val="22"/>
        </w:rPr>
        <w:t>[Name of company or nominated employee]</w:t>
      </w:r>
      <w:r w:rsidRPr="008235A0">
        <w:rPr>
          <w:rFonts w:cs="Arial"/>
          <w:b/>
          <w:sz w:val="22"/>
          <w:szCs w:val="22"/>
        </w:rPr>
        <w:fldChar w:fldCharType="end"/>
      </w:r>
      <w:bookmarkEnd w:id="4"/>
      <w:r w:rsidRPr="008235A0">
        <w:rPr>
          <w:rFonts w:cs="Arial"/>
          <w:sz w:val="22"/>
          <w:szCs w:val="22"/>
        </w:rPr>
        <w:t xml:space="preserve"> to access my training records from Transport for NSW.  </w:t>
      </w:r>
    </w:p>
    <w:p w14:paraId="704913DD" w14:textId="77777777" w:rsidR="008235A0" w:rsidRPr="008235A0" w:rsidRDefault="008235A0" w:rsidP="0085371D">
      <w:pPr>
        <w:spacing w:line="360" w:lineRule="auto"/>
        <w:ind w:left="-284" w:right="565"/>
        <w:rPr>
          <w:rFonts w:cs="Arial"/>
          <w:sz w:val="22"/>
          <w:szCs w:val="22"/>
        </w:rPr>
      </w:pPr>
    </w:p>
    <w:p w14:paraId="3E8BE798" w14:textId="77777777" w:rsidR="008235A0" w:rsidRPr="008235A0" w:rsidRDefault="008235A0" w:rsidP="0085371D">
      <w:pPr>
        <w:spacing w:line="360" w:lineRule="auto"/>
        <w:ind w:left="-284" w:right="565"/>
        <w:rPr>
          <w:rFonts w:cs="Arial"/>
          <w:sz w:val="22"/>
          <w:szCs w:val="22"/>
        </w:rPr>
      </w:pPr>
      <w:r w:rsidRPr="008235A0">
        <w:rPr>
          <w:rFonts w:cs="Arial"/>
          <w:sz w:val="22"/>
          <w:szCs w:val="22"/>
        </w:rPr>
        <w:t xml:space="preserve">This information is required to </w:t>
      </w:r>
      <w:bookmarkStart w:id="5" w:name="Text6"/>
      <w:r w:rsidRPr="008235A0">
        <w:rPr>
          <w:rFonts w:cs="Arial"/>
          <w:b/>
          <w:sz w:val="22"/>
          <w:szCs w:val="22"/>
        </w:rPr>
        <w:fldChar w:fldCharType="begin">
          <w:ffData>
            <w:name w:val="Text6"/>
            <w:enabled/>
            <w:calcOnExit w:val="0"/>
            <w:textInput>
              <w:default w:val="[Insert purpose of requesting information eg to assist in obtaining the new Australasian Railway Association - Rail Industry Worker Program Card]"/>
            </w:textInput>
          </w:ffData>
        </w:fldChar>
      </w:r>
      <w:r w:rsidRPr="008235A0">
        <w:rPr>
          <w:rFonts w:cs="Arial"/>
          <w:b/>
          <w:sz w:val="22"/>
          <w:szCs w:val="22"/>
        </w:rPr>
        <w:instrText xml:space="preserve"> FORMTEXT </w:instrText>
      </w:r>
      <w:r w:rsidRPr="008235A0">
        <w:rPr>
          <w:rFonts w:cs="Arial"/>
          <w:b/>
          <w:sz w:val="22"/>
          <w:szCs w:val="22"/>
        </w:rPr>
      </w:r>
      <w:r w:rsidRPr="008235A0">
        <w:rPr>
          <w:rFonts w:cs="Arial"/>
          <w:b/>
          <w:sz w:val="22"/>
          <w:szCs w:val="22"/>
        </w:rPr>
        <w:fldChar w:fldCharType="separate"/>
      </w:r>
      <w:r w:rsidRPr="008235A0">
        <w:rPr>
          <w:rFonts w:cs="Arial"/>
          <w:b/>
          <w:noProof/>
          <w:sz w:val="22"/>
          <w:szCs w:val="22"/>
        </w:rPr>
        <w:t>[Insert purpose eg obtaining the new Australasian Railway Association - Rail Industry Worker Program Card]</w:t>
      </w:r>
      <w:r w:rsidRPr="008235A0">
        <w:rPr>
          <w:rFonts w:cs="Arial"/>
          <w:b/>
          <w:sz w:val="22"/>
          <w:szCs w:val="22"/>
        </w:rPr>
        <w:fldChar w:fldCharType="end"/>
      </w:r>
      <w:bookmarkEnd w:id="5"/>
      <w:r w:rsidRPr="008235A0">
        <w:rPr>
          <w:rFonts w:cs="Arial"/>
          <w:sz w:val="22"/>
          <w:szCs w:val="22"/>
        </w:rPr>
        <w:t>.</w:t>
      </w:r>
    </w:p>
    <w:p w14:paraId="18408012" w14:textId="77777777" w:rsidR="008235A0" w:rsidRPr="008235A0" w:rsidRDefault="008235A0" w:rsidP="0085371D">
      <w:pPr>
        <w:spacing w:line="360" w:lineRule="auto"/>
        <w:ind w:left="-284"/>
        <w:rPr>
          <w:rFonts w:cs="Arial"/>
          <w:sz w:val="22"/>
          <w:szCs w:val="22"/>
        </w:rPr>
      </w:pPr>
    </w:p>
    <w:p w14:paraId="7D7E01CF" w14:textId="77777777" w:rsidR="008235A0" w:rsidRPr="008235A0" w:rsidRDefault="008235A0" w:rsidP="008235A0">
      <w:pPr>
        <w:spacing w:line="360" w:lineRule="auto"/>
        <w:rPr>
          <w:rFonts w:cs="Arial"/>
          <w:sz w:val="22"/>
          <w:szCs w:val="22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0"/>
      </w:tblGrid>
      <w:tr w:rsidR="008235A0" w:rsidRPr="008235A0" w14:paraId="51868F86" w14:textId="77777777" w:rsidTr="0085371D">
        <w:tc>
          <w:tcPr>
            <w:tcW w:w="9520" w:type="dxa"/>
            <w:shd w:val="clear" w:color="auto" w:fill="auto"/>
          </w:tcPr>
          <w:p w14:paraId="66186925" w14:textId="77777777" w:rsidR="008235A0" w:rsidRPr="008235A0" w:rsidRDefault="008235A0" w:rsidP="00971A99">
            <w:pPr>
              <w:pStyle w:val="NoSpacing"/>
              <w:spacing w:before="120" w:after="120" w:line="360" w:lineRule="auto"/>
              <w:rPr>
                <w:rFonts w:asciiTheme="minorHAnsi" w:hAnsiTheme="minorHAnsi" w:cs="Arial"/>
              </w:rPr>
            </w:pPr>
            <w:r w:rsidRPr="008235A0">
              <w:rPr>
                <w:rFonts w:asciiTheme="minorHAnsi" w:hAnsiTheme="minorHAnsi" w:cs="Arial"/>
                <w:b/>
              </w:rPr>
              <w:t>Name:</w:t>
            </w:r>
            <w:r w:rsidRPr="008235A0">
              <w:rPr>
                <w:rFonts w:asciiTheme="minorHAnsi" w:hAnsiTheme="minorHAnsi" w:cs="Arial"/>
              </w:rPr>
              <w:t xml:space="preserve"> </w:t>
            </w:r>
            <w:bookmarkStart w:id="6" w:name="Text7"/>
            <w:r w:rsidRPr="008235A0">
              <w:rPr>
                <w:rFonts w:asciiTheme="minorHAnsi" w:hAnsiTheme="minorHAnsi" w:cs="Arial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[Insert name of person giving consent]"/>
                  </w:textInput>
                </w:ffData>
              </w:fldChar>
            </w:r>
            <w:r w:rsidRPr="008235A0">
              <w:rPr>
                <w:rFonts w:asciiTheme="minorHAnsi" w:hAnsiTheme="minorHAnsi" w:cs="Arial"/>
              </w:rPr>
              <w:instrText xml:space="preserve"> FORMTEXT </w:instrText>
            </w:r>
            <w:r w:rsidRPr="008235A0">
              <w:rPr>
                <w:rFonts w:asciiTheme="minorHAnsi" w:hAnsiTheme="minorHAnsi" w:cs="Arial"/>
              </w:rPr>
            </w:r>
            <w:r w:rsidRPr="008235A0">
              <w:rPr>
                <w:rFonts w:asciiTheme="minorHAnsi" w:hAnsiTheme="minorHAnsi" w:cs="Arial"/>
              </w:rPr>
              <w:fldChar w:fldCharType="separate"/>
            </w:r>
            <w:r w:rsidRPr="008235A0">
              <w:rPr>
                <w:rFonts w:asciiTheme="minorHAnsi" w:hAnsiTheme="minorHAnsi" w:cs="Arial"/>
                <w:noProof/>
              </w:rPr>
              <w:t>[Insert name of person giving consent]</w:t>
            </w:r>
            <w:r w:rsidRPr="008235A0">
              <w:rPr>
                <w:rFonts w:asciiTheme="minorHAnsi" w:hAnsiTheme="minorHAnsi" w:cs="Arial"/>
              </w:rPr>
              <w:fldChar w:fldCharType="end"/>
            </w:r>
            <w:bookmarkEnd w:id="6"/>
          </w:p>
        </w:tc>
      </w:tr>
      <w:tr w:rsidR="008235A0" w:rsidRPr="008235A0" w14:paraId="4A0C1D33" w14:textId="77777777" w:rsidTr="0085371D">
        <w:tc>
          <w:tcPr>
            <w:tcW w:w="9520" w:type="dxa"/>
            <w:shd w:val="clear" w:color="auto" w:fill="auto"/>
          </w:tcPr>
          <w:p w14:paraId="323CF4C7" w14:textId="77777777" w:rsidR="008235A0" w:rsidRPr="008235A0" w:rsidRDefault="008235A0" w:rsidP="00971A99">
            <w:pPr>
              <w:pStyle w:val="NoSpacing"/>
              <w:spacing w:before="120" w:after="120" w:line="360" w:lineRule="auto"/>
              <w:rPr>
                <w:rFonts w:asciiTheme="minorHAnsi" w:hAnsiTheme="minorHAnsi" w:cs="Arial"/>
                <w:b/>
              </w:rPr>
            </w:pPr>
            <w:r w:rsidRPr="008235A0">
              <w:rPr>
                <w:rFonts w:asciiTheme="minorHAnsi" w:hAnsiTheme="minorHAnsi" w:cs="Arial"/>
                <w:b/>
              </w:rPr>
              <w:t>Signature:</w:t>
            </w:r>
          </w:p>
          <w:p w14:paraId="67873BC0" w14:textId="77777777" w:rsidR="008235A0" w:rsidRPr="008235A0" w:rsidRDefault="008235A0" w:rsidP="00971A99">
            <w:pPr>
              <w:pStyle w:val="NoSpacing"/>
              <w:spacing w:before="120" w:after="120" w:line="360" w:lineRule="auto"/>
              <w:rPr>
                <w:rFonts w:asciiTheme="minorHAnsi" w:hAnsiTheme="minorHAnsi" w:cs="Arial"/>
                <w:b/>
              </w:rPr>
            </w:pPr>
          </w:p>
        </w:tc>
      </w:tr>
      <w:tr w:rsidR="008235A0" w:rsidRPr="008235A0" w14:paraId="355D251D" w14:textId="77777777" w:rsidTr="0085371D">
        <w:tc>
          <w:tcPr>
            <w:tcW w:w="9520" w:type="dxa"/>
            <w:shd w:val="clear" w:color="auto" w:fill="auto"/>
          </w:tcPr>
          <w:p w14:paraId="4DC90F4F" w14:textId="77777777" w:rsidR="008235A0" w:rsidRPr="008235A0" w:rsidRDefault="008235A0" w:rsidP="00971A99">
            <w:pPr>
              <w:pStyle w:val="NoSpacing"/>
              <w:spacing w:before="120" w:after="120" w:line="360" w:lineRule="auto"/>
              <w:rPr>
                <w:rFonts w:asciiTheme="minorHAnsi" w:hAnsiTheme="minorHAnsi" w:cs="Arial"/>
              </w:rPr>
            </w:pPr>
            <w:r w:rsidRPr="008235A0">
              <w:rPr>
                <w:rFonts w:asciiTheme="minorHAnsi" w:hAnsiTheme="minorHAnsi" w:cs="Arial"/>
                <w:b/>
              </w:rPr>
              <w:t>Date:</w:t>
            </w:r>
            <w:r w:rsidRPr="008235A0">
              <w:rPr>
                <w:rFonts w:asciiTheme="minorHAnsi" w:hAnsiTheme="minorHAnsi" w:cs="Arial"/>
              </w:rPr>
              <w:t xml:space="preserve"> </w:t>
            </w:r>
            <w:bookmarkStart w:id="7" w:name="Text8"/>
            <w:r w:rsidRPr="008235A0">
              <w:rPr>
                <w:rFonts w:asciiTheme="minorHAnsi" w:hAnsiTheme="minorHAnsi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[Insert Date]"/>
                  </w:textInput>
                </w:ffData>
              </w:fldChar>
            </w:r>
            <w:r w:rsidRPr="008235A0">
              <w:rPr>
                <w:rFonts w:asciiTheme="minorHAnsi" w:hAnsiTheme="minorHAnsi" w:cs="Arial"/>
              </w:rPr>
              <w:instrText xml:space="preserve"> FORMTEXT </w:instrText>
            </w:r>
            <w:r w:rsidRPr="008235A0">
              <w:rPr>
                <w:rFonts w:asciiTheme="minorHAnsi" w:hAnsiTheme="minorHAnsi" w:cs="Arial"/>
              </w:rPr>
            </w:r>
            <w:r w:rsidRPr="008235A0">
              <w:rPr>
                <w:rFonts w:asciiTheme="minorHAnsi" w:hAnsiTheme="minorHAnsi" w:cs="Arial"/>
              </w:rPr>
              <w:fldChar w:fldCharType="separate"/>
            </w:r>
            <w:r w:rsidRPr="008235A0">
              <w:rPr>
                <w:rFonts w:asciiTheme="minorHAnsi" w:hAnsiTheme="minorHAnsi" w:cs="Arial"/>
                <w:noProof/>
              </w:rPr>
              <w:t>[Insert Date]</w:t>
            </w:r>
            <w:r w:rsidRPr="008235A0">
              <w:rPr>
                <w:rFonts w:asciiTheme="minorHAnsi" w:hAnsiTheme="minorHAnsi" w:cs="Arial"/>
              </w:rPr>
              <w:fldChar w:fldCharType="end"/>
            </w:r>
            <w:bookmarkEnd w:id="7"/>
          </w:p>
        </w:tc>
      </w:tr>
    </w:tbl>
    <w:p w14:paraId="51659417" w14:textId="77777777" w:rsidR="008235A0" w:rsidRPr="008235A0" w:rsidRDefault="008235A0" w:rsidP="008235A0">
      <w:pPr>
        <w:pStyle w:val="NoSpacing"/>
        <w:spacing w:before="120" w:after="120" w:line="360" w:lineRule="auto"/>
        <w:rPr>
          <w:rFonts w:asciiTheme="minorHAnsi" w:hAnsiTheme="minorHAnsi" w:cs="Arial"/>
        </w:rPr>
      </w:pPr>
    </w:p>
    <w:p w14:paraId="1FA60F9A" w14:textId="77777777" w:rsidR="00775F6F" w:rsidRPr="008235A0" w:rsidRDefault="00775F6F" w:rsidP="001D0FAF">
      <w:pPr>
        <w:rPr>
          <w:sz w:val="22"/>
          <w:szCs w:val="22"/>
        </w:rPr>
      </w:pPr>
    </w:p>
    <w:sectPr w:rsidR="00775F6F" w:rsidRPr="008235A0" w:rsidSect="001D0FA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567" w:bottom="680" w:left="2098" w:header="397" w:footer="0" w:gutter="0"/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A37AD" w14:textId="77777777" w:rsidR="006D7A45" w:rsidRDefault="006D7A45" w:rsidP="00142B8A">
      <w:r>
        <w:separator/>
      </w:r>
    </w:p>
  </w:endnote>
  <w:endnote w:type="continuationSeparator" w:id="0">
    <w:p w14:paraId="2B4A70C1" w14:textId="77777777" w:rsidR="006D7A45" w:rsidRDefault="006D7A45" w:rsidP="0014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altName w:val="Calibri"/>
    <w:charset w:val="00"/>
    <w:family w:val="auto"/>
    <w:pitch w:val="variable"/>
    <w:sig w:usb0="A00000FF" w:usb1="4000205B" w:usb2="000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ublic Sans (NSW)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ublic Sans (NSW)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A4A33" w14:textId="5A0AA46C" w:rsidR="00C16E25" w:rsidRDefault="00400DA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43232" behindDoc="0" locked="0" layoutInCell="1" allowOverlap="1" wp14:anchorId="6552A4F0" wp14:editId="5593ECD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770A44" w14:textId="41D185F4" w:rsidR="00400DAD" w:rsidRPr="00400DAD" w:rsidRDefault="00400DA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400DA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52A4F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alt="OFFICIAL" style="position:absolute;margin-left:0;margin-top:.05pt;width:34.95pt;height:34.95pt;z-index:25174323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10770A44" w14:textId="41D185F4" w:rsidR="00400DAD" w:rsidRPr="00400DAD" w:rsidRDefault="00400DA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400DA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8" w:type="pct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466"/>
      <w:gridCol w:w="3243"/>
      <w:gridCol w:w="1528"/>
    </w:tblGrid>
    <w:tr w:rsidR="007F6DBA" w:rsidRPr="005F11AC" w14:paraId="3F1DA5C5" w14:textId="77777777" w:rsidTr="00442C17">
      <w:tc>
        <w:tcPr>
          <w:tcW w:w="4770" w:type="dxa"/>
        </w:tcPr>
        <w:p w14:paraId="74B547F5" w14:textId="77777777" w:rsidR="007F6DBA" w:rsidRPr="005F11AC" w:rsidRDefault="007F6DBA" w:rsidP="007F6DBA">
          <w:pPr>
            <w:autoSpaceDE w:val="0"/>
            <w:autoSpaceDN w:val="0"/>
            <w:adjustRightInd w:val="0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sz w:val="16"/>
              <w:szCs w:val="16"/>
            </w:rPr>
            <mc:AlternateContent>
              <mc:Choice Requires="wps">
                <w:drawing>
                  <wp:anchor distT="0" distB="0" distL="0" distR="0" simplePos="0" relativeHeight="251754496" behindDoc="0" locked="0" layoutInCell="1" allowOverlap="1" wp14:anchorId="6F6D5772" wp14:editId="39A74B0E">
                    <wp:simplePos x="0" y="0"/>
                    <wp:positionH relativeFrom="page">
                      <wp:posOffset>2337435</wp:posOffset>
                    </wp:positionH>
                    <wp:positionV relativeFrom="page">
                      <wp:posOffset>0</wp:posOffset>
                    </wp:positionV>
                    <wp:extent cx="443865" cy="443865"/>
                    <wp:effectExtent l="0" t="0" r="16510" b="0"/>
                    <wp:wrapNone/>
                    <wp:docPr id="371313677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929044" w14:textId="77777777" w:rsidR="007F6DBA" w:rsidRPr="00D433E6" w:rsidRDefault="007F6DBA" w:rsidP="007F6DBA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Cs w:val="20"/>
                                  </w:rPr>
                                </w:pPr>
                                <w:r w:rsidRPr="00D433E6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Cs w:val="2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F6D577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1" type="#_x0000_t202" alt="OFFICIAL" style="position:absolute;margin-left:184.05pt;margin-top:0;width:34.95pt;height:34.95pt;z-index:251754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" filled="f" stroked="f">
                    <v:textbox style="mso-fit-shape-to-text:t" inset="0,0,0,15pt">
                      <w:txbxContent>
                        <w:p w14:paraId="3F929044" w14:textId="77777777" w:rsidR="007F6DBA" w:rsidRPr="00D433E6" w:rsidRDefault="007F6DBA" w:rsidP="007F6DB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D433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5F11AC">
            <w:rPr>
              <w:rFonts w:cs="Arial"/>
              <w:sz w:val="16"/>
              <w:szCs w:val="16"/>
            </w:rPr>
            <w:t>©</w:t>
          </w:r>
          <w:r>
            <w:rPr>
              <w:rFonts w:cs="Arial"/>
              <w:sz w:val="16"/>
              <w:szCs w:val="16"/>
            </w:rPr>
            <w:t xml:space="preserve"> </w:t>
          </w:r>
          <w:r w:rsidRPr="005F11AC">
            <w:rPr>
              <w:rFonts w:cs="Arial"/>
              <w:sz w:val="16"/>
              <w:szCs w:val="16"/>
            </w:rPr>
            <w:t xml:space="preserve">State of NSW through Transport for NSW </w:t>
          </w:r>
        </w:p>
      </w:tc>
      <w:tc>
        <w:tcPr>
          <w:tcW w:w="3460" w:type="dxa"/>
        </w:tcPr>
        <w:p w14:paraId="6996783D" w14:textId="77777777" w:rsidR="007F6DBA" w:rsidRPr="005F11AC" w:rsidRDefault="007F6DBA" w:rsidP="007F6DBA">
          <w:pPr>
            <w:tabs>
              <w:tab w:val="center" w:pos="4153"/>
              <w:tab w:val="right" w:pos="8306"/>
            </w:tabs>
            <w:ind w:right="-35"/>
            <w:rPr>
              <w:rFonts w:cs="Arial"/>
              <w:b/>
              <w:color w:val="002664"/>
              <w:sz w:val="16"/>
              <w:szCs w:val="16"/>
            </w:rPr>
          </w:pPr>
          <w:r w:rsidRPr="005F11AC">
            <w:rPr>
              <w:rFonts w:cs="Arial"/>
              <w:b/>
              <w:color w:val="002664"/>
              <w:sz w:val="16"/>
              <w:szCs w:val="16"/>
            </w:rPr>
            <w:t xml:space="preserve">UNCONTROLLED WHEN PRINTED </w:t>
          </w:r>
        </w:p>
      </w:tc>
      <w:tc>
        <w:tcPr>
          <w:tcW w:w="1621" w:type="dxa"/>
        </w:tcPr>
        <w:p w14:paraId="4C8FAE47" w14:textId="77777777" w:rsidR="007F6DBA" w:rsidRPr="005F11AC" w:rsidRDefault="007F6DBA" w:rsidP="007F6DBA">
          <w:pPr>
            <w:tabs>
              <w:tab w:val="center" w:pos="4153"/>
              <w:tab w:val="right" w:pos="8306"/>
            </w:tabs>
            <w:ind w:right="35"/>
            <w:jc w:val="right"/>
            <w:rPr>
              <w:rFonts w:cs="Arial"/>
              <w:color w:val="000000"/>
              <w:sz w:val="16"/>
              <w:szCs w:val="16"/>
            </w:rPr>
          </w:pPr>
          <w:r w:rsidRPr="005F11AC">
            <w:rPr>
              <w:rFonts w:cs="Arial"/>
              <w:color w:val="000000"/>
              <w:sz w:val="16"/>
              <w:szCs w:val="16"/>
            </w:rPr>
            <w:t xml:space="preserve">Page </w:t>
          </w:r>
          <w:r w:rsidRPr="005F11AC">
            <w:rPr>
              <w:rFonts w:cs="Arial"/>
              <w:color w:val="000000"/>
              <w:sz w:val="16"/>
              <w:szCs w:val="16"/>
            </w:rPr>
            <w:fldChar w:fldCharType="begin"/>
          </w:r>
          <w:r w:rsidRPr="005F11AC">
            <w:rPr>
              <w:rFonts w:cs="Arial"/>
              <w:color w:val="000000"/>
              <w:sz w:val="16"/>
              <w:szCs w:val="16"/>
            </w:rPr>
            <w:instrText xml:space="preserve"> PAGE </w:instrText>
          </w:r>
          <w:r w:rsidRPr="005F11AC">
            <w:rPr>
              <w:rFonts w:cs="Arial"/>
              <w:color w:val="000000"/>
              <w:sz w:val="16"/>
              <w:szCs w:val="16"/>
            </w:rPr>
            <w:fldChar w:fldCharType="separate"/>
          </w:r>
          <w:r>
            <w:rPr>
              <w:rFonts w:cs="Arial"/>
              <w:noProof/>
              <w:color w:val="000000"/>
              <w:sz w:val="16"/>
              <w:szCs w:val="16"/>
            </w:rPr>
            <w:t>16</w:t>
          </w:r>
          <w:r w:rsidRPr="005F11AC">
            <w:rPr>
              <w:rFonts w:cs="Arial"/>
              <w:noProof/>
              <w:color w:val="000000"/>
              <w:sz w:val="16"/>
              <w:szCs w:val="16"/>
            </w:rPr>
            <w:fldChar w:fldCharType="end"/>
          </w:r>
          <w:r w:rsidRPr="005F11AC">
            <w:rPr>
              <w:rFonts w:cs="Arial"/>
              <w:color w:val="000000"/>
              <w:sz w:val="16"/>
              <w:szCs w:val="16"/>
            </w:rPr>
            <w:t xml:space="preserve"> of </w:t>
          </w:r>
          <w:r w:rsidRPr="005F11AC">
            <w:rPr>
              <w:rFonts w:cs="Arial"/>
              <w:color w:val="000000"/>
              <w:sz w:val="16"/>
              <w:szCs w:val="16"/>
            </w:rPr>
            <w:fldChar w:fldCharType="begin"/>
          </w:r>
          <w:r w:rsidRPr="005F11AC">
            <w:rPr>
              <w:rFonts w:cs="Arial"/>
              <w:color w:val="000000"/>
              <w:sz w:val="16"/>
              <w:szCs w:val="16"/>
            </w:rPr>
            <w:instrText xml:space="preserve"> NUMPAGES </w:instrText>
          </w:r>
          <w:r w:rsidRPr="005F11AC">
            <w:rPr>
              <w:rFonts w:cs="Arial"/>
              <w:color w:val="000000"/>
              <w:sz w:val="16"/>
              <w:szCs w:val="16"/>
            </w:rPr>
            <w:fldChar w:fldCharType="separate"/>
          </w:r>
          <w:r>
            <w:rPr>
              <w:rFonts w:cs="Arial"/>
              <w:noProof/>
              <w:color w:val="000000"/>
              <w:sz w:val="16"/>
              <w:szCs w:val="16"/>
            </w:rPr>
            <w:t>16</w:t>
          </w:r>
          <w:r w:rsidRPr="005F11AC">
            <w:rPr>
              <w:rFonts w:cs="Arial"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0842635D" w14:textId="777ADD8E" w:rsidR="00C16E25" w:rsidRDefault="000C5685" w:rsidP="004E13B4">
    <w:pPr>
      <w:pStyle w:val="Footer"/>
      <w:jc w:val="center"/>
    </w:pPr>
    <w:r>
      <w:rPr>
        <w:noProof/>
      </w:rPr>
      <w:drawing>
        <wp:anchor distT="0" distB="0" distL="114300" distR="114300" simplePos="0" relativeHeight="251752448" behindDoc="0" locked="0" layoutInCell="1" allowOverlap="1" wp14:anchorId="5994E0FB" wp14:editId="461ABF53">
          <wp:simplePos x="0" y="0"/>
          <wp:positionH relativeFrom="column">
            <wp:posOffset>-824230</wp:posOffset>
          </wp:positionH>
          <wp:positionV relativeFrom="paragraph">
            <wp:posOffset>-829310</wp:posOffset>
          </wp:positionV>
          <wp:extent cx="685800" cy="744855"/>
          <wp:effectExtent l="0" t="0" r="0" b="0"/>
          <wp:wrapSquare wrapText="bothSides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6A272" w14:textId="5DAA5F80" w:rsidR="00C16E25" w:rsidRDefault="00F222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C1EAB68" wp14:editId="3FC1175E">
              <wp:simplePos x="0" y="0"/>
              <wp:positionH relativeFrom="column">
                <wp:posOffset>-1264995</wp:posOffset>
              </wp:positionH>
              <wp:positionV relativeFrom="paragraph">
                <wp:posOffset>16995</wp:posOffset>
              </wp:positionV>
              <wp:extent cx="359410" cy="281940"/>
              <wp:effectExtent l="0" t="0" r="2540" b="381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410" cy="281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0D96C0" w14:textId="77777777" w:rsidR="00F2222B" w:rsidRPr="003F2793" w:rsidRDefault="00F2222B" w:rsidP="00F2222B">
                          <w:pPr>
                            <w:pStyle w:val="PageNumbers"/>
                          </w:pPr>
                          <w:r w:rsidRPr="002363A1">
                            <w:fldChar w:fldCharType="begin"/>
                          </w:r>
                          <w:r w:rsidRPr="002363A1">
                            <w:instrText xml:space="preserve"> PAGE   \* MERGEFORMAT </w:instrText>
                          </w:r>
                          <w:r w:rsidRPr="002363A1">
                            <w:fldChar w:fldCharType="separate"/>
                          </w:r>
                          <w:r w:rsidRPr="002363A1">
                            <w:t>1</w:t>
                          </w:r>
                          <w:r w:rsidRPr="002363A1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1EAB6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margin-left:-99.6pt;margin-top:1.35pt;width:28.3pt;height:22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" filled="f" stroked="f" strokeweight=".5pt">
              <v:textbox inset="0,0,0,0">
                <w:txbxContent>
                  <w:p w14:paraId="200D96C0" w14:textId="77777777" w:rsidR="00F2222B" w:rsidRPr="003F2793" w:rsidRDefault="00F2222B" w:rsidP="00F2222B">
                    <w:pPr>
                      <w:pStyle w:val="PageNumbers"/>
                    </w:pPr>
                    <w:r w:rsidRPr="002363A1">
                      <w:fldChar w:fldCharType="begin"/>
                    </w:r>
                    <w:r w:rsidRPr="002363A1">
                      <w:instrText xml:space="preserve"> PAGE   \* MERGEFORMAT </w:instrText>
                    </w:r>
                    <w:r w:rsidRPr="002363A1">
                      <w:fldChar w:fldCharType="separate"/>
                    </w:r>
                    <w:r w:rsidRPr="002363A1">
                      <w:t>1</w:t>
                    </w:r>
                    <w:r w:rsidRPr="002363A1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00DAD">
      <w:rPr>
        <w:noProof/>
      </w:rPr>
      <mc:AlternateContent>
        <mc:Choice Requires="wps">
          <w:drawing>
            <wp:anchor distT="0" distB="0" distL="0" distR="0" simplePos="0" relativeHeight="251742208" behindDoc="0" locked="0" layoutInCell="1" allowOverlap="1" wp14:anchorId="411EE7CB" wp14:editId="4F02A0CC">
              <wp:simplePos x="0" y="0"/>
              <wp:positionH relativeFrom="column">
                <wp:posOffset>2235835</wp:posOffset>
              </wp:positionH>
              <wp:positionV relativeFrom="paragraph">
                <wp:posOffset>-93494</wp:posOffset>
              </wp:positionV>
              <wp:extent cx="443865" cy="443865"/>
              <wp:effectExtent l="0" t="0" r="16510" b="17145"/>
              <wp:wrapSquare wrapText="bothSides"/>
              <wp:docPr id="7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C3D265" w14:textId="536B5B49" w:rsidR="00400DAD" w:rsidRPr="00400DAD" w:rsidRDefault="00400DA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400DA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1EE7CB" id="Text Box 7" o:spid="_x0000_s1033" type="#_x0000_t202" alt="OFFICIAL" style="position:absolute;margin-left:176.05pt;margin-top:-7.35pt;width:34.95pt;height:34.95pt;z-index:25174220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6oBA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" filled="f" stroked="f">
              <v:textbox style="mso-fit-shape-to-text:t" inset="0,0,0,0">
                <w:txbxContent>
                  <w:p w14:paraId="60C3D265" w14:textId="536B5B49" w:rsidR="00400DAD" w:rsidRPr="00400DAD" w:rsidRDefault="00400DA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400DA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87C93" w14:textId="77777777" w:rsidR="006D7A45" w:rsidRDefault="006D7A45" w:rsidP="00142B8A">
      <w:r>
        <w:separator/>
      </w:r>
    </w:p>
  </w:footnote>
  <w:footnote w:type="continuationSeparator" w:id="0">
    <w:p w14:paraId="47417B8D" w14:textId="77777777" w:rsidR="006D7A45" w:rsidRDefault="006D7A45" w:rsidP="00142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D664F" w14:textId="77777777" w:rsidR="007F6DBA" w:rsidRDefault="007F6D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1" w:type="dxa"/>
      <w:tblLook w:val="01E0" w:firstRow="1" w:lastRow="1" w:firstColumn="1" w:lastColumn="1" w:noHBand="0" w:noVBand="0"/>
    </w:tblPr>
    <w:tblGrid>
      <w:gridCol w:w="9341"/>
    </w:tblGrid>
    <w:tr w:rsidR="001D0FAF" w:rsidRPr="001D0FAF" w14:paraId="0C3821D8" w14:textId="77777777" w:rsidTr="001D0FAF">
      <w:trPr>
        <w:trHeight w:val="435"/>
      </w:trPr>
      <w:tc>
        <w:tcPr>
          <w:tcW w:w="9341" w:type="dxa"/>
          <w:vAlign w:val="center"/>
        </w:tcPr>
        <w:p w14:paraId="215DAAF3" w14:textId="0A21A01A" w:rsidR="001D0FAF" w:rsidRPr="001D0FAF" w:rsidRDefault="001D0FAF" w:rsidP="001D0FAF">
          <w:pPr>
            <w:tabs>
              <w:tab w:val="left" w:pos="851"/>
              <w:tab w:val="center" w:pos="4153"/>
              <w:tab w:val="right" w:pos="8306"/>
            </w:tabs>
            <w:spacing w:after="0" w:line="240" w:lineRule="auto"/>
            <w:jc w:val="right"/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</w:pPr>
        </w:p>
        <w:p w14:paraId="24AF952D" w14:textId="77777777" w:rsidR="003518C7" w:rsidRPr="00C97A03" w:rsidRDefault="003518C7" w:rsidP="003518C7">
          <w:pPr>
            <w:tabs>
              <w:tab w:val="left" w:pos="851"/>
              <w:tab w:val="center" w:pos="4153"/>
              <w:tab w:val="right" w:pos="8306"/>
            </w:tabs>
            <w:spacing w:after="0" w:line="240" w:lineRule="auto"/>
            <w:jc w:val="right"/>
            <w:rPr>
              <w:rFonts w:eastAsia="Times New Roman" w:cs="Times New Roman"/>
              <w:b/>
              <w:color w:val="auto"/>
              <w:kern w:val="0"/>
              <w:sz w:val="18"/>
              <w:szCs w:val="20"/>
              <w:lang w:val="en-AU" w:eastAsia="en-AU"/>
            </w:rPr>
          </w:pPr>
          <w:r w:rsidRPr="00C97A03">
            <w:rPr>
              <w:rFonts w:eastAsia="Times New Roman" w:cs="Times New Roman"/>
              <w:b/>
              <w:color w:val="auto"/>
              <w:kern w:val="0"/>
              <w:sz w:val="18"/>
              <w:szCs w:val="20"/>
              <w:lang w:val="en-AU" w:eastAsia="en-AU"/>
            </w:rPr>
            <w:t>Release of Training Information Consent Letter</w:t>
          </w:r>
        </w:p>
        <w:p w14:paraId="7EFA9871" w14:textId="0BE89969" w:rsidR="003518C7" w:rsidRPr="003518C7" w:rsidRDefault="003518C7" w:rsidP="003518C7">
          <w:pPr>
            <w:tabs>
              <w:tab w:val="left" w:pos="851"/>
              <w:tab w:val="center" w:pos="4153"/>
              <w:tab w:val="right" w:pos="8306"/>
            </w:tabs>
            <w:spacing w:after="0" w:line="240" w:lineRule="auto"/>
            <w:jc w:val="right"/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</w:pPr>
          <w:r w:rsidRPr="003518C7"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  <w:t>Template Number: BP-TE-2.</w:t>
          </w:r>
          <w:r w:rsidR="00F37522"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  <w:t>3.10.2-1</w:t>
          </w:r>
        </w:p>
        <w:p w14:paraId="6EB7109F" w14:textId="63A8E532" w:rsidR="003518C7" w:rsidRPr="003518C7" w:rsidRDefault="003518C7" w:rsidP="003518C7">
          <w:pPr>
            <w:tabs>
              <w:tab w:val="left" w:pos="851"/>
              <w:tab w:val="center" w:pos="4153"/>
              <w:tab w:val="right" w:pos="8306"/>
            </w:tabs>
            <w:spacing w:after="0" w:line="240" w:lineRule="auto"/>
            <w:jc w:val="right"/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</w:pPr>
          <w:r w:rsidRPr="003518C7"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  <w:t xml:space="preserve">Effective Date: </w:t>
          </w:r>
          <w:r w:rsidR="00F37522"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  <w:t>19/10/2023</w:t>
          </w:r>
        </w:p>
        <w:p w14:paraId="2173FE67" w14:textId="5E705E7B" w:rsidR="001D0FAF" w:rsidRPr="001D0FAF" w:rsidRDefault="003518C7" w:rsidP="003518C7">
          <w:pPr>
            <w:tabs>
              <w:tab w:val="left" w:pos="851"/>
              <w:tab w:val="center" w:pos="4153"/>
              <w:tab w:val="right" w:pos="8306"/>
            </w:tabs>
            <w:spacing w:after="0" w:line="240" w:lineRule="auto"/>
            <w:jc w:val="right"/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</w:pPr>
          <w:r w:rsidRPr="003518C7"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  <w:t>Version: 1.</w:t>
          </w:r>
          <w:r w:rsidR="00F37522"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  <w:t>4</w:t>
          </w:r>
          <w:r w:rsidR="001D0FAF" w:rsidRPr="001D0FAF"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  <w:t xml:space="preserve"> </w:t>
          </w:r>
        </w:p>
        <w:p w14:paraId="79F37764" w14:textId="5058016B" w:rsidR="001D0FAF" w:rsidRPr="001D0FAF" w:rsidRDefault="001D0FAF" w:rsidP="001D0FAF">
          <w:pPr>
            <w:tabs>
              <w:tab w:val="left" w:pos="851"/>
              <w:tab w:val="center" w:pos="4153"/>
              <w:tab w:val="right" w:pos="8306"/>
            </w:tabs>
            <w:spacing w:after="0" w:line="240" w:lineRule="auto"/>
            <w:jc w:val="right"/>
            <w:rPr>
              <w:rFonts w:eastAsia="Times New Roman" w:cs="Times New Roman"/>
              <w:b/>
              <w:color w:val="000000"/>
              <w:kern w:val="0"/>
              <w:sz w:val="18"/>
              <w:szCs w:val="20"/>
              <w:lang w:val="en-AU" w:eastAsia="en-AU"/>
            </w:rPr>
          </w:pPr>
        </w:p>
      </w:tc>
    </w:tr>
  </w:tbl>
  <w:p w14:paraId="2B03E23B" w14:textId="1D62E616" w:rsidR="001D0FAF" w:rsidRDefault="001D0FA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76219ED0" wp14:editId="4A0686FE">
              <wp:simplePos x="0" y="0"/>
              <wp:positionH relativeFrom="column">
                <wp:posOffset>-1239178</wp:posOffset>
              </wp:positionH>
              <wp:positionV relativeFrom="paragraph">
                <wp:posOffset>-576189</wp:posOffset>
              </wp:positionV>
              <wp:extent cx="1262866" cy="10165528"/>
              <wp:effectExtent l="0" t="0" r="0" b="762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2866" cy="10165528"/>
                        <a:chOff x="0" y="0"/>
                        <a:chExt cx="1262866" cy="10165528"/>
                      </a:xfrm>
                    </wpg:grpSpPr>
                    <wps:wsp>
                      <wps:cNvPr id="24" name="Straight Connector 24"/>
                      <wps:cNvCnPr/>
                      <wps:spPr>
                        <a:xfrm>
                          <a:off x="363071" y="0"/>
                          <a:ext cx="0" cy="997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5" name="Graphic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3071" y="0"/>
                          <a:ext cx="899795" cy="2120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" name="Text Box 26"/>
                      <wps:cNvSpPr txBox="1"/>
                      <wps:spPr>
                        <a:xfrm>
                          <a:off x="0" y="9883588"/>
                          <a:ext cx="35941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C3BE8" w14:textId="77777777" w:rsidR="001D0FAF" w:rsidRPr="003F2793" w:rsidRDefault="001D0FAF" w:rsidP="001D0FAF">
                            <w:pPr>
                              <w:pStyle w:val="PageNumbers"/>
                            </w:pPr>
                            <w:r w:rsidRPr="002363A1">
                              <w:fldChar w:fldCharType="begin"/>
                            </w:r>
                            <w:r w:rsidRPr="002363A1">
                              <w:instrText xml:space="preserve"> PAGE   \* MERGEFORMAT </w:instrText>
                            </w:r>
                            <w:r w:rsidRPr="002363A1">
                              <w:fldChar w:fldCharType="separate"/>
                            </w:r>
                            <w:r w:rsidRPr="002363A1">
                              <w:t>1</w:t>
                            </w:r>
                            <w:r w:rsidRPr="002363A1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219ED0" id="Group 22" o:spid="_x0000_s1026" style="position:absolute;margin-left:-97.55pt;margin-top:-45.35pt;width:99.45pt;height:800.45pt;z-index:251751424" coordsize="12628,101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">
              <v:line id="Straight Connector 24" o:spid="_x0000_s1027" style="position:absolute;visibility:visible;mso-wrap-style:square" from="3630,0" to="3630,99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yLwwAAANsAAAAPAAAAZHJzL2Rvd25yZXYueG1sRI9Ba8JA&#10;FITvhf6H5RV6041WrE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4gpMi8MAAADbAAAADwAA&#10;AAAAAAAAAAAAAAAHAgAAZHJzL2Rvd25yZXYueG1sUEsFBgAAAAADAAMAtwAAAPcCAAAAAA==&#10;" strokecolor="#146cfd [3204]" strokeweight=".5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5" o:spid="_x0000_s1028" type="#_x0000_t75" style="position:absolute;left:3630;width:8998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top:98835;width:3594;height:28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" filled="f" stroked="f" strokeweight=".5pt">
                <v:textbox inset="0,0,0,0">
                  <w:txbxContent>
                    <w:p w14:paraId="110C3BE8" w14:textId="77777777" w:rsidR="001D0FAF" w:rsidRPr="003F2793" w:rsidRDefault="001D0FAF" w:rsidP="001D0FAF">
                      <w:pPr>
                        <w:pStyle w:val="PageNumbers"/>
                      </w:pPr>
                      <w:r w:rsidRPr="002363A1">
                        <w:fldChar w:fldCharType="begin"/>
                      </w:r>
                      <w:r w:rsidRPr="002363A1">
                        <w:instrText xml:space="preserve"> PAGE   \* MERGEFORMAT </w:instrText>
                      </w:r>
                      <w:r w:rsidRPr="002363A1">
                        <w:fldChar w:fldCharType="separate"/>
                      </w:r>
                      <w:r w:rsidRPr="002363A1">
                        <w:t>1</w:t>
                      </w:r>
                      <w:r w:rsidRPr="002363A1"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57847" w14:textId="7C04D1EF" w:rsidR="00F2222B" w:rsidRDefault="00F2222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33A57278" wp14:editId="6DAA43F1">
              <wp:simplePos x="0" y="0"/>
              <wp:positionH relativeFrom="column">
                <wp:posOffset>-901924</wp:posOffset>
              </wp:positionH>
              <wp:positionV relativeFrom="paragraph">
                <wp:posOffset>-2503</wp:posOffset>
              </wp:positionV>
              <wp:extent cx="0" cy="9972000"/>
              <wp:effectExtent l="0" t="0" r="38100" b="29845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200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31EA43" id="Straight Connector 12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pt,-.2pt" to="-71pt,7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" strokecolor="#146cfd [3204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748352" behindDoc="0" locked="0" layoutInCell="1" allowOverlap="1" wp14:anchorId="2BD6AF7F" wp14:editId="197F1901">
          <wp:simplePos x="0" y="0"/>
          <wp:positionH relativeFrom="column">
            <wp:posOffset>-901924</wp:posOffset>
          </wp:positionH>
          <wp:positionV relativeFrom="paragraph">
            <wp:posOffset>-2503</wp:posOffset>
          </wp:positionV>
          <wp:extent cx="899795" cy="21209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21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eGrid"/>
      <w:tblW w:w="0" w:type="auto"/>
      <w:tblInd w:w="35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83"/>
    </w:tblGrid>
    <w:tr w:rsidR="00775F6F" w14:paraId="1949A160" w14:textId="77777777" w:rsidTr="00775F6F">
      <w:tc>
        <w:tcPr>
          <w:tcW w:w="5683" w:type="dxa"/>
        </w:tcPr>
        <w:p w14:paraId="61A8AC08" w14:textId="00CB46C3" w:rsidR="00775F6F" w:rsidRDefault="00775F6F" w:rsidP="00775F6F">
          <w:pPr>
            <w:pStyle w:val="Header"/>
            <w:jc w:val="right"/>
          </w:pPr>
          <w:r w:rsidRPr="00CE09FF">
            <w:t xml:space="preserve">Form Name: </w:t>
          </w:r>
          <w:r>
            <w:t xml:space="preserve">Change of Scope (RTO) </w:t>
          </w:r>
          <w:r w:rsidRPr="00CE09FF">
            <w:t>Request</w:t>
          </w:r>
        </w:p>
        <w:p w14:paraId="75B4A13C" w14:textId="77777777" w:rsidR="00775F6F" w:rsidRDefault="00775F6F" w:rsidP="00775F6F">
          <w:pPr>
            <w:pStyle w:val="Header"/>
            <w:jc w:val="right"/>
          </w:pPr>
          <w:r>
            <w:t>Form Number: BP-FO-2.1.2.11a-1</w:t>
          </w:r>
        </w:p>
        <w:p w14:paraId="2D9A69C4" w14:textId="77777777" w:rsidR="00775F6F" w:rsidRDefault="00775F6F" w:rsidP="00775F6F">
          <w:pPr>
            <w:pStyle w:val="Header"/>
            <w:jc w:val="right"/>
          </w:pPr>
          <w:r>
            <w:t xml:space="preserve">Effective Date:15/11/2021 </w:t>
          </w:r>
        </w:p>
        <w:p w14:paraId="0AE1F390" w14:textId="62ADDCE4" w:rsidR="00775F6F" w:rsidRDefault="00775F6F" w:rsidP="00775F6F">
          <w:pPr>
            <w:pStyle w:val="Header"/>
            <w:jc w:val="right"/>
          </w:pPr>
          <w:r>
            <w:t>Version: 1.0</w:t>
          </w:r>
        </w:p>
      </w:tc>
    </w:tr>
  </w:tbl>
  <w:p w14:paraId="4B5C3BD2" w14:textId="1920464B" w:rsidR="00F2222B" w:rsidRDefault="00F222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5F8A228"/>
    <w:lvl w:ilvl="0">
      <w:start w:val="1"/>
      <w:numFmt w:val="decimal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 w15:restartNumberingAfterBreak="0">
    <w:nsid w:val="FFFFFF7D"/>
    <w:multiLevelType w:val="singleLevel"/>
    <w:tmpl w:val="767AC61C"/>
    <w:lvl w:ilvl="0">
      <w:start w:val="1"/>
      <w:numFmt w:val="decimal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 w15:restartNumberingAfterBreak="0">
    <w:nsid w:val="FFFFFF7E"/>
    <w:multiLevelType w:val="singleLevel"/>
    <w:tmpl w:val="A5AC2602"/>
    <w:lvl w:ilvl="0">
      <w:start w:val="1"/>
      <w:numFmt w:val="decimal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 w15:restartNumberingAfterBreak="0">
    <w:nsid w:val="FFFFFF7F"/>
    <w:multiLevelType w:val="singleLevel"/>
    <w:tmpl w:val="4A4A63B6"/>
    <w:lvl w:ilvl="0">
      <w:start w:val="1"/>
      <w:numFmt w:val="decimal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 w15:restartNumberingAfterBreak="0">
    <w:nsid w:val="FFFFFF80"/>
    <w:multiLevelType w:val="singleLevel"/>
    <w:tmpl w:val="25720A48"/>
    <w:lvl w:ilvl="0">
      <w:start w:val="1"/>
      <w:numFmt w:val="bullet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8C08B80"/>
    <w:lvl w:ilvl="0">
      <w:start w:val="1"/>
      <w:numFmt w:val="bullet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8A6EEA0"/>
    <w:lvl w:ilvl="0">
      <w:start w:val="1"/>
      <w:numFmt w:val="bullet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7B81E84"/>
    <w:lvl w:ilvl="0">
      <w:start w:val="1"/>
      <w:numFmt w:val="bullet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AFACF958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76B6882C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3A05EA"/>
    <w:multiLevelType w:val="multilevel"/>
    <w:tmpl w:val="DDF495B8"/>
    <w:lvl w:ilvl="0">
      <w:start w:val="1"/>
      <w:numFmt w:val="bullet"/>
      <w:lvlText w:val=""/>
      <w:lvlJc w:val="left"/>
      <w:pPr>
        <w:ind w:left="340" w:hanging="340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Public Sans" w:hAnsi="Public Sans" w:hint="default"/>
      </w:rPr>
    </w:lvl>
    <w:lvl w:ilvl="2">
      <w:start w:val="1"/>
      <w:numFmt w:val="bullet"/>
      <w:lvlText w:val=""/>
      <w:lvlJc w:val="left"/>
      <w:pPr>
        <w:ind w:left="1021" w:hanging="341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07824522"/>
    <w:multiLevelType w:val="hybridMultilevel"/>
    <w:tmpl w:val="BD30755C"/>
    <w:lvl w:ilvl="0" w:tplc="DCF8D752">
      <w:start w:val="1"/>
      <w:numFmt w:val="lowerLetter"/>
      <w:pStyle w:val="Style1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AD35AB"/>
    <w:multiLevelType w:val="multilevel"/>
    <w:tmpl w:val="122EB7A8"/>
    <w:lvl w:ilvl="0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eastAsia"/>
      </w:rPr>
    </w:lvl>
    <w:lvl w:ilvl="2">
      <w:start w:val="1"/>
      <w:numFmt w:val="lowerRoman"/>
      <w:lvlText w:val="%3."/>
      <w:lvlJc w:val="left"/>
      <w:pPr>
        <w:ind w:left="1021" w:hanging="341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000" w:hanging="400"/>
      </w:pPr>
      <w:rPr>
        <w:rFonts w:hint="eastAsia"/>
      </w:rPr>
    </w:lvl>
    <w:lvl w:ilvl="4">
      <w:start w:val="1"/>
      <w:numFmt w:val="upperLetter"/>
      <w:lvlText w:val="%5."/>
      <w:lvlJc w:val="left"/>
      <w:pPr>
        <w:ind w:left="24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ind w:left="36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00" w:hanging="400"/>
      </w:pPr>
      <w:rPr>
        <w:rFonts w:hint="eastAsia"/>
      </w:rPr>
    </w:lvl>
  </w:abstractNum>
  <w:abstractNum w:abstractNumId="13" w15:restartNumberingAfterBreak="0">
    <w:nsid w:val="1F9C68B1"/>
    <w:multiLevelType w:val="hybridMultilevel"/>
    <w:tmpl w:val="D054A920"/>
    <w:lvl w:ilvl="0" w:tplc="9CA60D68">
      <w:start w:val="1"/>
      <w:numFmt w:val="decimal"/>
      <w:lvlText w:val="Question %1"/>
      <w:lvlJc w:val="left"/>
      <w:pPr>
        <w:ind w:left="1637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2357" w:hanging="360"/>
      </w:pPr>
    </w:lvl>
    <w:lvl w:ilvl="2" w:tplc="0C09001B" w:tentative="1">
      <w:start w:val="1"/>
      <w:numFmt w:val="lowerRoman"/>
      <w:lvlText w:val="%3."/>
      <w:lvlJc w:val="right"/>
      <w:pPr>
        <w:ind w:left="3077" w:hanging="180"/>
      </w:pPr>
    </w:lvl>
    <w:lvl w:ilvl="3" w:tplc="0C09000F" w:tentative="1">
      <w:start w:val="1"/>
      <w:numFmt w:val="decimal"/>
      <w:lvlText w:val="%4."/>
      <w:lvlJc w:val="left"/>
      <w:pPr>
        <w:ind w:left="3797" w:hanging="360"/>
      </w:pPr>
    </w:lvl>
    <w:lvl w:ilvl="4" w:tplc="0C090019" w:tentative="1">
      <w:start w:val="1"/>
      <w:numFmt w:val="lowerLetter"/>
      <w:lvlText w:val="%5."/>
      <w:lvlJc w:val="left"/>
      <w:pPr>
        <w:ind w:left="4517" w:hanging="360"/>
      </w:pPr>
    </w:lvl>
    <w:lvl w:ilvl="5" w:tplc="0C09001B" w:tentative="1">
      <w:start w:val="1"/>
      <w:numFmt w:val="lowerRoman"/>
      <w:lvlText w:val="%6."/>
      <w:lvlJc w:val="right"/>
      <w:pPr>
        <w:ind w:left="5237" w:hanging="180"/>
      </w:pPr>
    </w:lvl>
    <w:lvl w:ilvl="6" w:tplc="0C09000F" w:tentative="1">
      <w:start w:val="1"/>
      <w:numFmt w:val="decimal"/>
      <w:lvlText w:val="%7."/>
      <w:lvlJc w:val="left"/>
      <w:pPr>
        <w:ind w:left="5957" w:hanging="360"/>
      </w:pPr>
    </w:lvl>
    <w:lvl w:ilvl="7" w:tplc="0C090019" w:tentative="1">
      <w:start w:val="1"/>
      <w:numFmt w:val="lowerLetter"/>
      <w:lvlText w:val="%8."/>
      <w:lvlJc w:val="left"/>
      <w:pPr>
        <w:ind w:left="6677" w:hanging="360"/>
      </w:pPr>
    </w:lvl>
    <w:lvl w:ilvl="8" w:tplc="0C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 w15:restartNumberingAfterBreak="0">
    <w:nsid w:val="23F64DBC"/>
    <w:multiLevelType w:val="multilevel"/>
    <w:tmpl w:val="F04ACEA2"/>
    <w:styleLink w:val="ListBullet"/>
    <w:lvl w:ilvl="0">
      <w:start w:val="1"/>
      <w:numFmt w:val="bullet"/>
      <w:pStyle w:val="ListBullet0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64133C2"/>
    <w:multiLevelType w:val="hybridMultilevel"/>
    <w:tmpl w:val="B82014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D7229"/>
    <w:multiLevelType w:val="hybridMultilevel"/>
    <w:tmpl w:val="A516D9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036B8"/>
    <w:multiLevelType w:val="hybridMultilevel"/>
    <w:tmpl w:val="FCE0BB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28279696">
    <w:abstractNumId w:val="9"/>
  </w:num>
  <w:num w:numId="2" w16cid:durableId="239875806">
    <w:abstractNumId w:val="7"/>
  </w:num>
  <w:num w:numId="3" w16cid:durableId="1583759673">
    <w:abstractNumId w:val="6"/>
  </w:num>
  <w:num w:numId="4" w16cid:durableId="1503398335">
    <w:abstractNumId w:val="5"/>
  </w:num>
  <w:num w:numId="5" w16cid:durableId="635910309">
    <w:abstractNumId w:val="4"/>
  </w:num>
  <w:num w:numId="6" w16cid:durableId="370302646">
    <w:abstractNumId w:val="8"/>
  </w:num>
  <w:num w:numId="7" w16cid:durableId="1101682997">
    <w:abstractNumId w:val="3"/>
  </w:num>
  <w:num w:numId="8" w16cid:durableId="857351948">
    <w:abstractNumId w:val="2"/>
  </w:num>
  <w:num w:numId="9" w16cid:durableId="1628078033">
    <w:abstractNumId w:val="1"/>
  </w:num>
  <w:num w:numId="10" w16cid:durableId="1048263873">
    <w:abstractNumId w:val="0"/>
  </w:num>
  <w:num w:numId="11" w16cid:durableId="48964999">
    <w:abstractNumId w:val="12"/>
  </w:num>
  <w:num w:numId="12" w16cid:durableId="384061924">
    <w:abstractNumId w:val="10"/>
  </w:num>
  <w:num w:numId="13" w16cid:durableId="227421777">
    <w:abstractNumId w:val="14"/>
  </w:num>
  <w:num w:numId="14" w16cid:durableId="112333939">
    <w:abstractNumId w:val="16"/>
  </w:num>
  <w:num w:numId="15" w16cid:durableId="1994403676">
    <w:abstractNumId w:val="17"/>
  </w:num>
  <w:num w:numId="16" w16cid:durableId="1789005137">
    <w:abstractNumId w:val="13"/>
  </w:num>
  <w:num w:numId="17" w16cid:durableId="1691756714">
    <w:abstractNumId w:val="11"/>
  </w:num>
  <w:num w:numId="18" w16cid:durableId="2618429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32C"/>
    <w:rsid w:val="00004C4E"/>
    <w:rsid w:val="00011D12"/>
    <w:rsid w:val="00013F05"/>
    <w:rsid w:val="000236C8"/>
    <w:rsid w:val="00025906"/>
    <w:rsid w:val="0002778E"/>
    <w:rsid w:val="00030570"/>
    <w:rsid w:val="00037865"/>
    <w:rsid w:val="000446C9"/>
    <w:rsid w:val="00051053"/>
    <w:rsid w:val="0007438F"/>
    <w:rsid w:val="0007464A"/>
    <w:rsid w:val="00077799"/>
    <w:rsid w:val="00082D3C"/>
    <w:rsid w:val="000A1472"/>
    <w:rsid w:val="000B3DD1"/>
    <w:rsid w:val="000B656A"/>
    <w:rsid w:val="000C5685"/>
    <w:rsid w:val="000E396B"/>
    <w:rsid w:val="000E75A6"/>
    <w:rsid w:val="000F000A"/>
    <w:rsid w:val="000F1300"/>
    <w:rsid w:val="001038FC"/>
    <w:rsid w:val="00104AC5"/>
    <w:rsid w:val="00110822"/>
    <w:rsid w:val="00111788"/>
    <w:rsid w:val="00116C87"/>
    <w:rsid w:val="001253DE"/>
    <w:rsid w:val="00126326"/>
    <w:rsid w:val="00142B8A"/>
    <w:rsid w:val="00153181"/>
    <w:rsid w:val="001545B4"/>
    <w:rsid w:val="00160981"/>
    <w:rsid w:val="00166375"/>
    <w:rsid w:val="00170A2B"/>
    <w:rsid w:val="001756F9"/>
    <w:rsid w:val="0017730B"/>
    <w:rsid w:val="001844C5"/>
    <w:rsid w:val="001A00A8"/>
    <w:rsid w:val="001A5CB5"/>
    <w:rsid w:val="001C5E98"/>
    <w:rsid w:val="001D046C"/>
    <w:rsid w:val="001D0FAF"/>
    <w:rsid w:val="001D43B5"/>
    <w:rsid w:val="001D4C13"/>
    <w:rsid w:val="001D6F86"/>
    <w:rsid w:val="001E52EA"/>
    <w:rsid w:val="001F6E7D"/>
    <w:rsid w:val="001F7636"/>
    <w:rsid w:val="00210F07"/>
    <w:rsid w:val="00222591"/>
    <w:rsid w:val="002226E7"/>
    <w:rsid w:val="002311A4"/>
    <w:rsid w:val="0023421F"/>
    <w:rsid w:val="002363A1"/>
    <w:rsid w:val="0023728D"/>
    <w:rsid w:val="002428EB"/>
    <w:rsid w:val="00253563"/>
    <w:rsid w:val="00263B2A"/>
    <w:rsid w:val="002827EF"/>
    <w:rsid w:val="00287333"/>
    <w:rsid w:val="0028768C"/>
    <w:rsid w:val="002878D1"/>
    <w:rsid w:val="00293BBF"/>
    <w:rsid w:val="002A183D"/>
    <w:rsid w:val="002A7B18"/>
    <w:rsid w:val="002C2D8F"/>
    <w:rsid w:val="002C3B6F"/>
    <w:rsid w:val="002C5053"/>
    <w:rsid w:val="002F376D"/>
    <w:rsid w:val="0031517E"/>
    <w:rsid w:val="0032266C"/>
    <w:rsid w:val="00336697"/>
    <w:rsid w:val="00344814"/>
    <w:rsid w:val="00346EBB"/>
    <w:rsid w:val="003518C7"/>
    <w:rsid w:val="00360FB0"/>
    <w:rsid w:val="00365F48"/>
    <w:rsid w:val="00376B17"/>
    <w:rsid w:val="00382B8D"/>
    <w:rsid w:val="00392843"/>
    <w:rsid w:val="003A7FE3"/>
    <w:rsid w:val="003B1223"/>
    <w:rsid w:val="003E38F6"/>
    <w:rsid w:val="003F0F78"/>
    <w:rsid w:val="003F2724"/>
    <w:rsid w:val="003F2793"/>
    <w:rsid w:val="003F5E24"/>
    <w:rsid w:val="00400DAD"/>
    <w:rsid w:val="00402DBE"/>
    <w:rsid w:val="0041393D"/>
    <w:rsid w:val="0043254C"/>
    <w:rsid w:val="00440B77"/>
    <w:rsid w:val="004562C3"/>
    <w:rsid w:val="00457FD3"/>
    <w:rsid w:val="00462AF2"/>
    <w:rsid w:val="004643D8"/>
    <w:rsid w:val="004711C2"/>
    <w:rsid w:val="00472A71"/>
    <w:rsid w:val="004970C9"/>
    <w:rsid w:val="004D2354"/>
    <w:rsid w:val="004E13B4"/>
    <w:rsid w:val="004E738A"/>
    <w:rsid w:val="004E7757"/>
    <w:rsid w:val="00503101"/>
    <w:rsid w:val="00521F69"/>
    <w:rsid w:val="00523962"/>
    <w:rsid w:val="00524189"/>
    <w:rsid w:val="00552F8C"/>
    <w:rsid w:val="00553A4B"/>
    <w:rsid w:val="00560C5A"/>
    <w:rsid w:val="00562C5B"/>
    <w:rsid w:val="00564BDF"/>
    <w:rsid w:val="00574CFB"/>
    <w:rsid w:val="00575FC4"/>
    <w:rsid w:val="005773C1"/>
    <w:rsid w:val="0057792C"/>
    <w:rsid w:val="005A2414"/>
    <w:rsid w:val="005B14ED"/>
    <w:rsid w:val="005B6C75"/>
    <w:rsid w:val="005E65F9"/>
    <w:rsid w:val="005F134D"/>
    <w:rsid w:val="00604E63"/>
    <w:rsid w:val="00611A24"/>
    <w:rsid w:val="00612CD0"/>
    <w:rsid w:val="00633F32"/>
    <w:rsid w:val="00640D32"/>
    <w:rsid w:val="006470AF"/>
    <w:rsid w:val="00650E0D"/>
    <w:rsid w:val="0066643B"/>
    <w:rsid w:val="00682CD5"/>
    <w:rsid w:val="00687111"/>
    <w:rsid w:val="00695AFA"/>
    <w:rsid w:val="00696673"/>
    <w:rsid w:val="00696CB1"/>
    <w:rsid w:val="006A4911"/>
    <w:rsid w:val="006B5858"/>
    <w:rsid w:val="006C2CFB"/>
    <w:rsid w:val="006C52F3"/>
    <w:rsid w:val="006C5FA4"/>
    <w:rsid w:val="006C75BC"/>
    <w:rsid w:val="006D17F7"/>
    <w:rsid w:val="006D7A45"/>
    <w:rsid w:val="006E0BFE"/>
    <w:rsid w:val="006E4758"/>
    <w:rsid w:val="006E539C"/>
    <w:rsid w:val="00716F56"/>
    <w:rsid w:val="00756062"/>
    <w:rsid w:val="00761DE7"/>
    <w:rsid w:val="00761F4A"/>
    <w:rsid w:val="00763463"/>
    <w:rsid w:val="00766389"/>
    <w:rsid w:val="00772D8B"/>
    <w:rsid w:val="00775F6F"/>
    <w:rsid w:val="007845D5"/>
    <w:rsid w:val="007876D0"/>
    <w:rsid w:val="007915DC"/>
    <w:rsid w:val="007A2748"/>
    <w:rsid w:val="007A53E8"/>
    <w:rsid w:val="007D3DF8"/>
    <w:rsid w:val="007E0BCD"/>
    <w:rsid w:val="007E343C"/>
    <w:rsid w:val="007F6DBA"/>
    <w:rsid w:val="00817264"/>
    <w:rsid w:val="008235A0"/>
    <w:rsid w:val="008378F8"/>
    <w:rsid w:val="00844AEE"/>
    <w:rsid w:val="00847718"/>
    <w:rsid w:val="0085371D"/>
    <w:rsid w:val="00876D14"/>
    <w:rsid w:val="00882ABA"/>
    <w:rsid w:val="0088682C"/>
    <w:rsid w:val="00894F16"/>
    <w:rsid w:val="008A3273"/>
    <w:rsid w:val="008B1833"/>
    <w:rsid w:val="008B238F"/>
    <w:rsid w:val="008B46EC"/>
    <w:rsid w:val="008C40A5"/>
    <w:rsid w:val="008C5CF6"/>
    <w:rsid w:val="008C683F"/>
    <w:rsid w:val="008D27A5"/>
    <w:rsid w:val="008D4EC2"/>
    <w:rsid w:val="008D7142"/>
    <w:rsid w:val="008D7BB1"/>
    <w:rsid w:val="008F35F7"/>
    <w:rsid w:val="00901307"/>
    <w:rsid w:val="009024F8"/>
    <w:rsid w:val="00905D25"/>
    <w:rsid w:val="00906FD6"/>
    <w:rsid w:val="009108A1"/>
    <w:rsid w:val="0092210E"/>
    <w:rsid w:val="009331D3"/>
    <w:rsid w:val="00953CB9"/>
    <w:rsid w:val="00965E5B"/>
    <w:rsid w:val="009726A8"/>
    <w:rsid w:val="00975BC5"/>
    <w:rsid w:val="0099076F"/>
    <w:rsid w:val="00994EAC"/>
    <w:rsid w:val="00997C9A"/>
    <w:rsid w:val="009B032C"/>
    <w:rsid w:val="009F01E6"/>
    <w:rsid w:val="009F6A66"/>
    <w:rsid w:val="00A07FE7"/>
    <w:rsid w:val="00A3569A"/>
    <w:rsid w:val="00A44077"/>
    <w:rsid w:val="00A46F7C"/>
    <w:rsid w:val="00A548E2"/>
    <w:rsid w:val="00A60765"/>
    <w:rsid w:val="00A85CB6"/>
    <w:rsid w:val="00A86107"/>
    <w:rsid w:val="00A96F70"/>
    <w:rsid w:val="00AC1A13"/>
    <w:rsid w:val="00AC59E3"/>
    <w:rsid w:val="00AC5CD7"/>
    <w:rsid w:val="00AD1B25"/>
    <w:rsid w:val="00AD48FC"/>
    <w:rsid w:val="00AF5E1D"/>
    <w:rsid w:val="00AF6185"/>
    <w:rsid w:val="00B04BC8"/>
    <w:rsid w:val="00B07A6D"/>
    <w:rsid w:val="00B10334"/>
    <w:rsid w:val="00B234B0"/>
    <w:rsid w:val="00B31129"/>
    <w:rsid w:val="00B34CCC"/>
    <w:rsid w:val="00B403E5"/>
    <w:rsid w:val="00B46039"/>
    <w:rsid w:val="00B53389"/>
    <w:rsid w:val="00B64C51"/>
    <w:rsid w:val="00B74C94"/>
    <w:rsid w:val="00B9056F"/>
    <w:rsid w:val="00B96449"/>
    <w:rsid w:val="00BC4B36"/>
    <w:rsid w:val="00BD0049"/>
    <w:rsid w:val="00BE2C1D"/>
    <w:rsid w:val="00BE3554"/>
    <w:rsid w:val="00BE690A"/>
    <w:rsid w:val="00C032B8"/>
    <w:rsid w:val="00C0377D"/>
    <w:rsid w:val="00C13620"/>
    <w:rsid w:val="00C16A0C"/>
    <w:rsid w:val="00C16E25"/>
    <w:rsid w:val="00C173CE"/>
    <w:rsid w:val="00C30148"/>
    <w:rsid w:val="00C31243"/>
    <w:rsid w:val="00C324E7"/>
    <w:rsid w:val="00C35D26"/>
    <w:rsid w:val="00C46090"/>
    <w:rsid w:val="00C52677"/>
    <w:rsid w:val="00C5750A"/>
    <w:rsid w:val="00C64443"/>
    <w:rsid w:val="00C66B47"/>
    <w:rsid w:val="00C7134F"/>
    <w:rsid w:val="00C75B40"/>
    <w:rsid w:val="00C8114A"/>
    <w:rsid w:val="00C818F0"/>
    <w:rsid w:val="00C830BE"/>
    <w:rsid w:val="00C944F8"/>
    <w:rsid w:val="00C97A03"/>
    <w:rsid w:val="00CA1D19"/>
    <w:rsid w:val="00CA75EE"/>
    <w:rsid w:val="00CB2A2B"/>
    <w:rsid w:val="00CB5C51"/>
    <w:rsid w:val="00CC158B"/>
    <w:rsid w:val="00CE5BE7"/>
    <w:rsid w:val="00D14679"/>
    <w:rsid w:val="00D32416"/>
    <w:rsid w:val="00D43F71"/>
    <w:rsid w:val="00D67F8E"/>
    <w:rsid w:val="00D87C46"/>
    <w:rsid w:val="00D93021"/>
    <w:rsid w:val="00DA2701"/>
    <w:rsid w:val="00DB67A8"/>
    <w:rsid w:val="00DC034C"/>
    <w:rsid w:val="00DC036D"/>
    <w:rsid w:val="00DC5918"/>
    <w:rsid w:val="00DC6184"/>
    <w:rsid w:val="00DC66A4"/>
    <w:rsid w:val="00DD7440"/>
    <w:rsid w:val="00E07114"/>
    <w:rsid w:val="00E31D23"/>
    <w:rsid w:val="00E41464"/>
    <w:rsid w:val="00E42ED9"/>
    <w:rsid w:val="00E451B3"/>
    <w:rsid w:val="00E53315"/>
    <w:rsid w:val="00E56F4C"/>
    <w:rsid w:val="00E603F9"/>
    <w:rsid w:val="00E6086F"/>
    <w:rsid w:val="00E62BAB"/>
    <w:rsid w:val="00E676B8"/>
    <w:rsid w:val="00E82A79"/>
    <w:rsid w:val="00E8584D"/>
    <w:rsid w:val="00E87CC0"/>
    <w:rsid w:val="00E95606"/>
    <w:rsid w:val="00EA04EC"/>
    <w:rsid w:val="00EA5071"/>
    <w:rsid w:val="00EB6060"/>
    <w:rsid w:val="00EC513B"/>
    <w:rsid w:val="00EE6319"/>
    <w:rsid w:val="00EF10FC"/>
    <w:rsid w:val="00EF4C36"/>
    <w:rsid w:val="00EF4E18"/>
    <w:rsid w:val="00EF5632"/>
    <w:rsid w:val="00F2222B"/>
    <w:rsid w:val="00F30FBA"/>
    <w:rsid w:val="00F34584"/>
    <w:rsid w:val="00F37522"/>
    <w:rsid w:val="00F40C4D"/>
    <w:rsid w:val="00F440BC"/>
    <w:rsid w:val="00F47158"/>
    <w:rsid w:val="00F92279"/>
    <w:rsid w:val="00F96657"/>
    <w:rsid w:val="00FB1AD4"/>
    <w:rsid w:val="00FB3925"/>
    <w:rsid w:val="00FC435C"/>
    <w:rsid w:val="00FD36CA"/>
    <w:rsid w:val="00FD5527"/>
    <w:rsid w:val="00FF29A0"/>
    <w:rsid w:val="00FF3949"/>
    <w:rsid w:val="56E3E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574930"/>
  <w14:defaultImageDpi w14:val="96"/>
  <w15:chartTrackingRefBased/>
  <w15:docId w15:val="{353DDB0A-C9F0-4341-85A0-5E47B0436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0AF"/>
    <w:pPr>
      <w:spacing w:line="288" w:lineRule="auto"/>
      <w:jc w:val="left"/>
    </w:pPr>
    <w:rPr>
      <w:color w:val="22272B" w:themeColor="text2"/>
      <w:szCs w:val="18"/>
    </w:rPr>
  </w:style>
  <w:style w:type="paragraph" w:styleId="Heading1">
    <w:name w:val="heading 1"/>
    <w:next w:val="Normal"/>
    <w:link w:val="Heading1Char"/>
    <w:uiPriority w:val="9"/>
    <w:qFormat/>
    <w:rsid w:val="00C66B47"/>
    <w:pPr>
      <w:spacing w:after="240" w:line="240" w:lineRule="auto"/>
      <w:jc w:val="left"/>
      <w:outlineLvl w:val="0"/>
    </w:pPr>
    <w:rPr>
      <w:color w:val="22272B" w:themeColor="text2"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rsid w:val="00C66B47"/>
    <w:pPr>
      <w:spacing w:before="320" w:after="120" w:line="240" w:lineRule="auto"/>
      <w:jc w:val="left"/>
      <w:outlineLvl w:val="1"/>
    </w:pPr>
    <w:rPr>
      <w:b/>
      <w:bCs/>
      <w:color w:val="146CFD" w:themeColor="accen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B03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13386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-Title">
    <w:name w:val="Cover - Title"/>
    <w:basedOn w:val="Normal"/>
    <w:qFormat/>
    <w:rsid w:val="001844C5"/>
    <w:pPr>
      <w:spacing w:after="0" w:line="204" w:lineRule="auto"/>
    </w:pPr>
    <w:rPr>
      <w:rFonts w:ascii="Public Sans (NSW) Light" w:hAnsi="Public Sans (NSW) Light"/>
      <w:color w:val="FFFFFF" w:themeColor="background1"/>
      <w:sz w:val="88"/>
      <w:szCs w:val="88"/>
    </w:rPr>
  </w:style>
  <w:style w:type="paragraph" w:customStyle="1" w:styleId="Chart-Title">
    <w:name w:val="Chart - Title"/>
    <w:qFormat/>
    <w:rsid w:val="0002778E"/>
    <w:pPr>
      <w:spacing w:after="0" w:line="240" w:lineRule="auto"/>
      <w:jc w:val="left"/>
    </w:pPr>
    <w:rPr>
      <w:b/>
      <w:bCs/>
      <w:color w:val="146CFD" w:themeColor="accent1"/>
      <w:szCs w:val="14"/>
    </w:rPr>
  </w:style>
  <w:style w:type="table" w:styleId="TableGrid">
    <w:name w:val="Table Grid"/>
    <w:aliases w:val="Be Learning"/>
    <w:basedOn w:val="TableNormal"/>
    <w:rsid w:val="001F6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6D1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76D14"/>
    <w:rPr>
      <w:color w:val="FDE79A" w:themeColor="accent3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46090"/>
    <w:rPr>
      <w:color w:val="605E5C"/>
      <w:shd w:val="clear" w:color="auto" w:fill="E1DFDD"/>
    </w:rPr>
  </w:style>
  <w:style w:type="paragraph" w:customStyle="1" w:styleId="Cover-Month">
    <w:name w:val="Cover - Month"/>
    <w:aliases w:val="Year &amp; URL"/>
    <w:qFormat/>
    <w:rsid w:val="00F34584"/>
    <w:pPr>
      <w:spacing w:after="0" w:line="240" w:lineRule="auto"/>
    </w:pPr>
    <w:rPr>
      <w:color w:val="FFFFFF" w:themeColor="background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66B47"/>
    <w:rPr>
      <w:color w:val="22272B" w:themeColor="text2"/>
      <w:sz w:val="48"/>
      <w:szCs w:val="48"/>
    </w:rPr>
  </w:style>
  <w:style w:type="paragraph" w:customStyle="1" w:styleId="Highlight">
    <w:name w:val="Highlight"/>
    <w:next w:val="Normal"/>
    <w:qFormat/>
    <w:rsid w:val="001844C5"/>
    <w:pPr>
      <w:spacing w:line="233" w:lineRule="auto"/>
      <w:jc w:val="left"/>
    </w:pPr>
    <w:rPr>
      <w:rFonts w:ascii="Public Sans (NSW) Light" w:hAnsi="Public Sans (NSW) Light"/>
      <w:color w:val="000000" w:themeColor="text1"/>
      <w:sz w:val="26"/>
      <w:szCs w:val="26"/>
      <w:bdr w:val="single" w:sz="36" w:space="0" w:color="FDE79A" w:themeColor="accent3"/>
      <w:shd w:val="clear" w:color="auto" w:fill="FDE79A" w:themeFill="accent3"/>
    </w:rPr>
  </w:style>
  <w:style w:type="paragraph" w:customStyle="1" w:styleId="IconCaptionText">
    <w:name w:val="Icon Caption Text"/>
    <w:next w:val="Normal"/>
    <w:qFormat/>
    <w:rsid w:val="0023421F"/>
    <w:pPr>
      <w:spacing w:after="0" w:line="240" w:lineRule="auto"/>
      <w:jc w:val="left"/>
    </w:pPr>
    <w:rPr>
      <w:color w:val="000000" w:themeColor="text1"/>
      <w:szCs w:val="14"/>
    </w:rPr>
  </w:style>
  <w:style w:type="paragraph" w:customStyle="1" w:styleId="IconCaptionNumber">
    <w:name w:val="Icon Caption Number"/>
    <w:next w:val="IconCaptionText"/>
    <w:qFormat/>
    <w:rsid w:val="001844C5"/>
    <w:pPr>
      <w:spacing w:after="0" w:line="192" w:lineRule="auto"/>
      <w:jc w:val="left"/>
    </w:pPr>
    <w:rPr>
      <w:rFonts w:ascii="Public Sans (NSW) Light" w:hAnsi="Public Sans (NSW) Light"/>
      <w:color w:val="000000" w:themeColor="text1"/>
      <w:sz w:val="80"/>
      <w:szCs w:val="80"/>
    </w:rPr>
  </w:style>
  <w:style w:type="paragraph" w:customStyle="1" w:styleId="TransportforNSW">
    <w:name w:val="Transport for NSW"/>
    <w:basedOn w:val="Normal"/>
    <w:qFormat/>
    <w:rsid w:val="00C8114A"/>
    <w:pPr>
      <w:spacing w:after="0" w:line="240" w:lineRule="auto"/>
      <w:jc w:val="both"/>
    </w:pPr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F440BC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66B47"/>
    <w:rPr>
      <w:b/>
      <w:bCs/>
      <w:color w:val="146CFD" w:themeColor="accent1"/>
      <w:sz w:val="22"/>
      <w:szCs w:val="22"/>
    </w:rPr>
  </w:style>
  <w:style w:type="paragraph" w:customStyle="1" w:styleId="BackCover-CopyrightTitle">
    <w:name w:val="Back Cover - Copyright Title"/>
    <w:qFormat/>
    <w:rsid w:val="001844C5"/>
    <w:pPr>
      <w:spacing w:after="120"/>
      <w:jc w:val="left"/>
    </w:pPr>
    <w:rPr>
      <w:b/>
      <w:bCs/>
      <w:color w:val="22272B" w:themeColor="text2"/>
      <w:szCs w:val="14"/>
    </w:rPr>
  </w:style>
  <w:style w:type="paragraph" w:customStyle="1" w:styleId="BackCover-CopyrightText">
    <w:name w:val="Back Cover - Copyright Text"/>
    <w:basedOn w:val="TransportforNSW"/>
    <w:qFormat/>
    <w:rsid w:val="00FC435C"/>
    <w:pPr>
      <w:spacing w:line="288" w:lineRule="auto"/>
      <w:jc w:val="left"/>
    </w:pPr>
    <w:rPr>
      <w:sz w:val="20"/>
      <w:szCs w:val="14"/>
    </w:rPr>
  </w:style>
  <w:style w:type="paragraph" w:styleId="Footer">
    <w:name w:val="footer"/>
    <w:basedOn w:val="Normal"/>
    <w:link w:val="FooterChar"/>
    <w:uiPriority w:val="99"/>
    <w:unhideWhenUsed/>
    <w:rsid w:val="00C3124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31243"/>
    <w:rPr>
      <w:color w:val="FDE79A" w:themeColor="accent3"/>
      <w:sz w:val="18"/>
      <w:szCs w:val="18"/>
    </w:rPr>
  </w:style>
  <w:style w:type="paragraph" w:customStyle="1" w:styleId="Cover-Subheading">
    <w:name w:val="Cover - Subheading"/>
    <w:qFormat/>
    <w:rsid w:val="00C8114A"/>
    <w:pPr>
      <w:spacing w:after="0" w:line="240" w:lineRule="auto"/>
    </w:pPr>
    <w:rPr>
      <w:color w:val="22272B" w:themeColor="text2"/>
      <w:sz w:val="48"/>
      <w:szCs w:val="48"/>
    </w:rPr>
  </w:style>
  <w:style w:type="paragraph" w:customStyle="1" w:styleId="Chart-Normal">
    <w:name w:val="Chart - Normal"/>
    <w:qFormat/>
    <w:rsid w:val="0002778E"/>
    <w:pPr>
      <w:spacing w:after="0" w:line="288" w:lineRule="auto"/>
      <w:jc w:val="left"/>
    </w:pPr>
    <w:rPr>
      <w:color w:val="22272B" w:themeColor="text2"/>
      <w:szCs w:val="14"/>
    </w:rPr>
  </w:style>
  <w:style w:type="paragraph" w:customStyle="1" w:styleId="Chart-Bold">
    <w:name w:val="Chart - Bold"/>
    <w:next w:val="Chart-Normal"/>
    <w:qFormat/>
    <w:rsid w:val="0002778E"/>
    <w:pPr>
      <w:spacing w:before="40" w:after="40" w:line="240" w:lineRule="auto"/>
      <w:jc w:val="left"/>
    </w:pPr>
    <w:rPr>
      <w:b/>
      <w:bCs/>
      <w:color w:val="22272B" w:themeColor="text2"/>
      <w:szCs w:val="14"/>
    </w:rPr>
  </w:style>
  <w:style w:type="paragraph" w:customStyle="1" w:styleId="Chart-Heading">
    <w:name w:val="Chart - Heading"/>
    <w:next w:val="Chart-Normal"/>
    <w:qFormat/>
    <w:rsid w:val="0002778E"/>
    <w:pPr>
      <w:spacing w:after="0" w:line="240" w:lineRule="auto"/>
      <w:jc w:val="left"/>
    </w:pPr>
    <w:rPr>
      <w:b/>
      <w:bCs/>
      <w:color w:val="00AA45" w:themeColor="accent2"/>
      <w:szCs w:val="15"/>
    </w:rPr>
  </w:style>
  <w:style w:type="paragraph" w:customStyle="1" w:styleId="PageNumbers">
    <w:name w:val="Page Numbers"/>
    <w:qFormat/>
    <w:rsid w:val="006C5FA4"/>
    <w:pPr>
      <w:spacing w:line="360" w:lineRule="auto"/>
      <w:jc w:val="center"/>
    </w:pPr>
    <w:rPr>
      <w:color w:val="22272B" w:themeColor="text2"/>
      <w:sz w:val="16"/>
      <w:szCs w:val="16"/>
    </w:rPr>
  </w:style>
  <w:style w:type="paragraph" w:customStyle="1" w:styleId="Cover-TransportforNSW">
    <w:name w:val="Cover - Transport for NSW"/>
    <w:qFormat/>
    <w:rsid w:val="00F34584"/>
    <w:pPr>
      <w:spacing w:after="0" w:line="240" w:lineRule="auto"/>
    </w:pPr>
    <w:rPr>
      <w:color w:val="FFFFFF" w:themeColor="background1"/>
      <w:sz w:val="30"/>
      <w:szCs w:val="30"/>
    </w:rPr>
  </w:style>
  <w:style w:type="paragraph" w:styleId="TOCHeading">
    <w:name w:val="TOC Heading"/>
    <w:basedOn w:val="Heading1"/>
    <w:next w:val="Normal"/>
    <w:uiPriority w:val="39"/>
    <w:unhideWhenUsed/>
    <w:qFormat/>
    <w:rsid w:val="00E87CC0"/>
    <w:pPr>
      <w:keepNext/>
      <w:keepLines/>
      <w:spacing w:after="720"/>
      <w:outlineLvl w:val="9"/>
    </w:pPr>
    <w:rPr>
      <w:rFonts w:asciiTheme="majorHAnsi" w:eastAsiaTheme="majorEastAsia" w:hAnsiTheme="majorHAnsi" w:cstheme="majorBidi"/>
      <w:kern w:val="0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F7636"/>
    <w:pPr>
      <w:tabs>
        <w:tab w:val="right" w:leader="dot" w:pos="7700"/>
      </w:tabs>
      <w:spacing w:after="240" w:line="240" w:lineRule="auto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92210E"/>
    <w:rPr>
      <w:color w:val="146CFD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74C94"/>
    <w:pPr>
      <w:tabs>
        <w:tab w:val="right" w:leader="dot" w:pos="7700"/>
      </w:tabs>
      <w:spacing w:before="400" w:after="240" w:line="240" w:lineRule="auto"/>
    </w:pPr>
    <w:rPr>
      <w:b/>
      <w:bCs/>
      <w:noProof/>
      <w:sz w:val="22"/>
      <w:szCs w:val="22"/>
    </w:rPr>
  </w:style>
  <w:style w:type="table" w:customStyle="1" w:styleId="CustomStyle1">
    <w:name w:val="Custom Style 1"/>
    <w:basedOn w:val="TableNormal"/>
    <w:uiPriority w:val="99"/>
    <w:rsid w:val="00C944F8"/>
    <w:pPr>
      <w:spacing w:after="0"/>
      <w:jc w:val="left"/>
    </w:pPr>
    <w:rPr>
      <w:rFonts w:cstheme="minorHAnsi"/>
    </w:rPr>
    <w:tblPr>
      <w:tblCellMar>
        <w:top w:w="113" w:type="dxa"/>
        <w:left w:w="113" w:type="dxa"/>
        <w:bottom w:w="113" w:type="dxa"/>
        <w:right w:w="113" w:type="dxa"/>
      </w:tblCellMar>
    </w:tblPr>
    <w:tcPr>
      <w:shd w:val="clear" w:color="auto" w:fill="EBEBEB" w:themeFill="background2"/>
    </w:tcPr>
    <w:tblStylePr w:type="firstRow">
      <w:rPr>
        <w:b/>
        <w:color w:val="FFFFFF" w:themeColor="background1"/>
      </w:rPr>
      <w:tblPr/>
      <w:tcPr>
        <w:shd w:val="clear" w:color="auto" w:fill="146CFD" w:themeFill="accent1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57FD3"/>
    <w:rPr>
      <w:rFonts w:cstheme="minorHAnsi"/>
      <w:color w:val="495054"/>
      <w:sz w:val="18"/>
    </w:rPr>
  </w:style>
  <w:style w:type="table" w:customStyle="1" w:styleId="CustomStyle2">
    <w:name w:val="Custom Style 2"/>
    <w:basedOn w:val="TableNormal"/>
    <w:uiPriority w:val="99"/>
    <w:rsid w:val="006A4911"/>
    <w:pPr>
      <w:spacing w:after="0"/>
      <w:jc w:val="left"/>
    </w:pPr>
    <w:tblPr>
      <w:tblCellMar>
        <w:top w:w="113" w:type="dxa"/>
        <w:bottom w:w="113" w:type="dxa"/>
      </w:tblCellMar>
    </w:tblPr>
    <w:tcPr>
      <w:shd w:val="clear" w:color="auto" w:fill="FDDEF2"/>
    </w:tcPr>
    <w:tblStylePr w:type="firstRow">
      <w:rPr>
        <w:b/>
        <w:color w:val="FFFFFF" w:themeColor="background1"/>
      </w:rPr>
      <w:tblPr/>
      <w:tcPr>
        <w:shd w:val="clear" w:color="auto" w:fill="146CFD"/>
      </w:tcPr>
    </w:tblStylePr>
  </w:style>
  <w:style w:type="character" w:customStyle="1" w:styleId="Heading3Char">
    <w:name w:val="Heading 3 Char"/>
    <w:basedOn w:val="DefaultParagraphFont"/>
    <w:link w:val="Heading3"/>
    <w:uiPriority w:val="1"/>
    <w:rsid w:val="009B032C"/>
    <w:rPr>
      <w:rFonts w:asciiTheme="majorHAnsi" w:eastAsiaTheme="majorEastAsia" w:hAnsiTheme="majorHAnsi" w:cstheme="majorBidi"/>
      <w:color w:val="013386" w:themeColor="accent1" w:themeShade="7F"/>
      <w:sz w:val="24"/>
      <w:szCs w:val="24"/>
    </w:rPr>
  </w:style>
  <w:style w:type="paragraph" w:customStyle="1" w:styleId="Heading1nobreakbefore">
    <w:name w:val="Heading 1 no break before"/>
    <w:basedOn w:val="Heading1"/>
    <w:qFormat/>
    <w:rsid w:val="009B032C"/>
    <w:pPr>
      <w:keepNext/>
      <w:keepLines/>
      <w:pBdr>
        <w:top w:val="single" w:sz="8" w:space="4" w:color="002664"/>
      </w:pBdr>
      <w:suppressAutoHyphens/>
      <w:spacing w:before="360" w:after="480"/>
    </w:pPr>
    <w:rPr>
      <w:rFonts w:asciiTheme="majorHAnsi" w:eastAsia="MS Gothic" w:hAnsiTheme="majorHAnsi" w:cs="Times New Roman"/>
      <w:b/>
      <w:bCs/>
      <w:color w:val="EBEBEB" w:themeColor="background2"/>
      <w:kern w:val="0"/>
      <w:sz w:val="36"/>
      <w:szCs w:val="32"/>
      <w:lang w:val="en-AU" w:eastAsia="en-US"/>
    </w:rPr>
  </w:style>
  <w:style w:type="table" w:customStyle="1" w:styleId="LayoutGrid">
    <w:name w:val="Layout Grid"/>
    <w:basedOn w:val="TableNormal"/>
    <w:uiPriority w:val="99"/>
    <w:rsid w:val="000E75A6"/>
    <w:pPr>
      <w:spacing w:after="0" w:line="240" w:lineRule="auto"/>
      <w:jc w:val="left"/>
    </w:pPr>
    <w:rPr>
      <w:rFonts w:eastAsia="MS Mincho" w:cs="Times New Roman"/>
      <w:kern w:val="0"/>
      <w:lang w:val="en-AU" w:eastAsia="en-US"/>
    </w:rPr>
    <w:tblPr>
      <w:tblCellMar>
        <w:left w:w="0" w:type="dxa"/>
        <w:right w:w="0" w:type="dxa"/>
      </w:tblCellMar>
    </w:tblPr>
  </w:style>
  <w:style w:type="paragraph" w:styleId="ListBullet0">
    <w:name w:val="List Bullet"/>
    <w:basedOn w:val="Normal"/>
    <w:uiPriority w:val="99"/>
    <w:qFormat/>
    <w:rsid w:val="000E75A6"/>
    <w:pPr>
      <w:numPr>
        <w:numId w:val="13"/>
      </w:numPr>
      <w:suppressAutoHyphens/>
      <w:spacing w:before="60" w:after="120" w:line="240" w:lineRule="auto"/>
      <w:ind w:left="357" w:hanging="357"/>
    </w:pPr>
    <w:rPr>
      <w:rFonts w:eastAsia="MS Mincho" w:cs="Times New Roman"/>
      <w:color w:val="auto"/>
      <w:kern w:val="0"/>
      <w:sz w:val="22"/>
      <w:szCs w:val="22"/>
      <w:lang w:val="en-AU" w:eastAsia="en-US"/>
    </w:rPr>
  </w:style>
  <w:style w:type="paragraph" w:styleId="ListBullet2">
    <w:name w:val="List Bullet 2"/>
    <w:basedOn w:val="Normal"/>
    <w:uiPriority w:val="99"/>
    <w:qFormat/>
    <w:rsid w:val="000E75A6"/>
    <w:pPr>
      <w:numPr>
        <w:ilvl w:val="1"/>
        <w:numId w:val="13"/>
      </w:numPr>
      <w:suppressAutoHyphens/>
      <w:spacing w:before="60" w:after="120" w:line="240" w:lineRule="auto"/>
      <w:ind w:left="714" w:hanging="357"/>
    </w:pPr>
    <w:rPr>
      <w:rFonts w:eastAsia="MS Mincho" w:cs="Times New Roman"/>
      <w:color w:val="auto"/>
      <w:kern w:val="0"/>
      <w:sz w:val="22"/>
      <w:szCs w:val="22"/>
      <w:lang w:val="en-AU" w:eastAsia="en-US"/>
    </w:rPr>
  </w:style>
  <w:style w:type="table" w:customStyle="1" w:styleId="TableGrid1">
    <w:name w:val="Table Grid1"/>
    <w:basedOn w:val="TableNormal"/>
    <w:next w:val="TableGrid"/>
    <w:uiPriority w:val="59"/>
    <w:rsid w:val="000E75A6"/>
    <w:pPr>
      <w:spacing w:after="0" w:line="240" w:lineRule="auto"/>
      <w:jc w:val="left"/>
    </w:pPr>
    <w:rPr>
      <w:rFonts w:ascii="Times New Roman" w:eastAsia="Times New Roman" w:hAnsi="Times New Roman" w:cs="Times New Roman"/>
      <w:kern w:val="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Bullet">
    <w:name w:val="ListBullet"/>
    <w:uiPriority w:val="99"/>
    <w:rsid w:val="000E75A6"/>
    <w:pPr>
      <w:numPr>
        <w:numId w:val="13"/>
      </w:numPr>
    </w:pPr>
  </w:style>
  <w:style w:type="paragraph" w:styleId="ListParagraph">
    <w:name w:val="List Paragraph"/>
    <w:basedOn w:val="Normal"/>
    <w:uiPriority w:val="34"/>
    <w:rsid w:val="000E75A6"/>
    <w:pPr>
      <w:suppressAutoHyphens/>
      <w:spacing w:before="60" w:after="120" w:line="240" w:lineRule="auto"/>
      <w:ind w:left="720"/>
      <w:contextualSpacing/>
    </w:pPr>
    <w:rPr>
      <w:rFonts w:eastAsia="MS Mincho" w:cs="Times New Roman"/>
      <w:color w:val="auto"/>
      <w:kern w:val="0"/>
      <w:sz w:val="22"/>
      <w:szCs w:val="22"/>
      <w:lang w:val="en-AU" w:eastAsia="en-US"/>
    </w:rPr>
  </w:style>
  <w:style w:type="paragraph" w:styleId="BodyText">
    <w:name w:val="Body Text"/>
    <w:basedOn w:val="Normal"/>
    <w:link w:val="BodyTextChar"/>
    <w:rsid w:val="000E75A6"/>
    <w:pPr>
      <w:spacing w:before="120" w:after="120" w:line="240" w:lineRule="auto"/>
    </w:pPr>
    <w:rPr>
      <w:rFonts w:ascii="Arial" w:eastAsia="Times New Roman" w:hAnsi="Arial" w:cs="Times New Roman"/>
      <w:color w:val="auto"/>
      <w:kern w:val="0"/>
      <w:sz w:val="22"/>
      <w:szCs w:val="24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0E75A6"/>
    <w:rPr>
      <w:rFonts w:ascii="Arial" w:eastAsia="Times New Roman" w:hAnsi="Arial" w:cs="Times New Roman"/>
      <w:kern w:val="0"/>
      <w:sz w:val="22"/>
      <w:szCs w:val="24"/>
      <w:lang w:val="en-AU" w:eastAsia="en-AU"/>
    </w:rPr>
  </w:style>
  <w:style w:type="character" w:customStyle="1" w:styleId="CorrectAnswer">
    <w:name w:val="Correct Answer"/>
    <w:rsid w:val="000E75A6"/>
    <w:rPr>
      <w:color w:val="FF0000"/>
    </w:rPr>
  </w:style>
  <w:style w:type="paragraph" w:customStyle="1" w:styleId="HeadingQuestion">
    <w:name w:val="Heading Question #"/>
    <w:basedOn w:val="Heading2"/>
    <w:next w:val="Heading2"/>
    <w:autoRedefine/>
    <w:qFormat/>
    <w:rsid w:val="00761F4A"/>
    <w:pPr>
      <w:keepNext/>
      <w:keepLines/>
      <w:suppressAutoHyphens/>
      <w:spacing w:before="360"/>
    </w:pPr>
    <w:rPr>
      <w:rFonts w:eastAsia="MS Gothic" w:cs="Times New Roman"/>
      <w:color w:val="auto"/>
      <w:kern w:val="0"/>
      <w:sz w:val="28"/>
      <w:szCs w:val="26"/>
      <w:lang w:val="en-AU" w:eastAsia="en-US"/>
    </w:rPr>
  </w:style>
  <w:style w:type="paragraph" w:customStyle="1" w:styleId="Style1">
    <w:name w:val="Style1"/>
    <w:basedOn w:val="Normal"/>
    <w:qFormat/>
    <w:rsid w:val="000E75A6"/>
    <w:pPr>
      <w:numPr>
        <w:numId w:val="17"/>
      </w:numPr>
      <w:suppressAutoHyphens/>
      <w:spacing w:before="60" w:after="120" w:line="240" w:lineRule="auto"/>
    </w:pPr>
    <w:rPr>
      <w:rFonts w:eastAsia="MS Mincho" w:cs="Times New Roman"/>
      <w:color w:val="auto"/>
      <w:kern w:val="0"/>
      <w:szCs w:val="22"/>
      <w:lang w:val="en-AU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545B4"/>
    <w:pPr>
      <w:spacing w:after="100"/>
      <w:ind w:left="400"/>
    </w:pPr>
  </w:style>
  <w:style w:type="character" w:styleId="Strong">
    <w:name w:val="Strong"/>
    <w:basedOn w:val="DefaultParagraphFont"/>
    <w:uiPriority w:val="22"/>
    <w:qFormat/>
    <w:rsid w:val="001545B4"/>
    <w:rPr>
      <w:b/>
      <w:bCs/>
    </w:rPr>
  </w:style>
  <w:style w:type="paragraph" w:styleId="NoSpacing">
    <w:name w:val="No Spacing"/>
    <w:qFormat/>
    <w:rsid w:val="008235A0"/>
    <w:pPr>
      <w:spacing w:after="0" w:line="240" w:lineRule="auto"/>
      <w:jc w:val="left"/>
    </w:pPr>
    <w:rPr>
      <w:rFonts w:ascii="Calibri" w:eastAsia="Times New Roman" w:hAnsi="Calibri" w:cs="Times New Roman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lut\Desktop\report-template-word-colourset-4c-imagecontentcover.dotx" TargetMode="External"/></Relationships>
</file>

<file path=word/theme/theme1.xml><?xml version="1.0" encoding="utf-8"?>
<a:theme xmlns:a="http://schemas.openxmlformats.org/drawingml/2006/main" name="Office Theme">
  <a:themeElements>
    <a:clrScheme name="INT 04">
      <a:dk1>
        <a:sysClr val="windowText" lastClr="000000"/>
      </a:dk1>
      <a:lt1>
        <a:sysClr val="window" lastClr="FFFFFF"/>
      </a:lt1>
      <a:dk2>
        <a:srgbClr val="22272B"/>
      </a:dk2>
      <a:lt2>
        <a:srgbClr val="EBEBEB"/>
      </a:lt2>
      <a:accent1>
        <a:srgbClr val="146CFD"/>
      </a:accent1>
      <a:accent2>
        <a:srgbClr val="00AA45"/>
      </a:accent2>
      <a:accent3>
        <a:srgbClr val="FDE79A"/>
      </a:accent3>
      <a:accent4>
        <a:srgbClr val="FDDEF2"/>
      </a:accent4>
      <a:accent5>
        <a:srgbClr val="DBFADF"/>
      </a:accent5>
      <a:accent6>
        <a:srgbClr val="FFF4CF"/>
      </a:accent6>
      <a:hlink>
        <a:srgbClr val="146CFD"/>
      </a:hlink>
      <a:folHlink>
        <a:srgbClr val="146CFD"/>
      </a:folHlink>
    </a:clrScheme>
    <a:fontScheme name="Public Sans NSW">
      <a:majorFont>
        <a:latin typeface="Public Sans (NSW)"/>
        <a:ea typeface=""/>
        <a:cs typeface=""/>
      </a:majorFont>
      <a:minorFont>
        <a:latin typeface="Public Sans (NSW)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ey 03">
      <a:srgbClr val="CDD3D6"/>
    </a:custClr>
    <a:custClr name="Green 03">
      <a:srgbClr val="A8EDB3"/>
    </a:custClr>
    <a:custClr name="Teal 03">
      <a:srgbClr val="8CDBE5"/>
    </a:custClr>
    <a:custClr name="Blue 03">
      <a:srgbClr val="8CE0FF"/>
    </a:custClr>
    <a:custClr name="Purple 03">
      <a:srgbClr val="CEBFFF"/>
    </a:custClr>
    <a:custClr name="Fuschia 03">
      <a:srgbClr val="F4B5E6"/>
    </a:custClr>
    <a:custClr name="Red 03">
      <a:srgbClr val="FFB8C1"/>
    </a:custClr>
    <a:custClr name="Orange 03">
      <a:srgbClr val="FFCE99"/>
    </a:custClr>
    <a:custClr name="Yellow 03">
      <a:srgbClr val="FDE79A"/>
    </a:custClr>
    <a:custClr name="Brown 03">
      <a:srgbClr val="E8D0B5"/>
    </a:custClr>
    <a:custClr name="Grey 04">
      <a:srgbClr val="EBEBEB"/>
    </a:custClr>
    <a:custClr name="Green 04">
      <a:srgbClr val="DBFADF"/>
    </a:custClr>
    <a:custClr name="Teal 04">
      <a:srgbClr val="D1EEEA"/>
    </a:custClr>
    <a:custClr name="Blue 04">
      <a:srgbClr val="CBEDFD"/>
    </a:custClr>
    <a:custClr name="Purple 04">
      <a:srgbClr val="E6E1FD"/>
    </a:custClr>
    <a:custClr name="Fuschia 04">
      <a:srgbClr val="FDDEF2"/>
    </a:custClr>
    <a:custClr name="Red 04">
      <a:srgbClr val="FFE6EA"/>
    </a:custClr>
    <a:custClr name="Orange 04">
      <a:srgbClr val="FDEDDF"/>
    </a:custClr>
    <a:custClr name="Yellow 04">
      <a:srgbClr val="FFF4CF"/>
    </a:custClr>
    <a:custClr name="Brown 04">
      <a:srgbClr val="EDE3D7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C679FCAEC15548883C3E3D6A0F7A88" ma:contentTypeVersion="24" ma:contentTypeDescription="Create a new document." ma:contentTypeScope="" ma:versionID="698bd844d53652216fbac909fb53f944">
  <xsd:schema xmlns:xsd="http://www.w3.org/2001/XMLSchema" xmlns:xs="http://www.w3.org/2001/XMLSchema" xmlns:p="http://schemas.microsoft.com/office/2006/metadata/properties" xmlns:ns2="8cf68fad-db12-43cd-b749-3b809ff17459" xmlns:ns3="9bd8fb42-3046-4741-8883-7d51023aa847" targetNamespace="http://schemas.microsoft.com/office/2006/metadata/properties" ma:root="true" ma:fieldsID="97b58bcf1c9e3caa6c5f85ea18b05777" ns2:_="" ns3:_="">
    <xsd:import namespace="8cf68fad-db12-43cd-b749-3b809ff17459"/>
    <xsd:import namespace="9bd8fb42-3046-4741-8883-7d51023aa8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dlc_DocId" minOccurs="0"/>
                <xsd:element ref="ns3:_dlc_DocIdUrl" minOccurs="0"/>
                <xsd:element ref="ns3:_dlc_DocIdPersistId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Date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68fad-db12-43cd-b749-3b809ff174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87ec379-0271-4c41-806b-2ec8a939a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Modified" ma:index="30" nillable="true" ma:displayName="Date Modified" ma:format="DateOnly" ma:internalName="Date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8fb42-3046-4741-8883-7d51023aa84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cbd389b4-63bd-421e-b26d-3c01f55aa83f}" ma:internalName="TaxCatchAll" ma:showField="CatchAllData" ma:web="9bd8fb42-3046-4741-8883-7d51023aa8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d8fb42-3046-4741-8883-7d51023aa847">
      <UserInfo>
        <DisplayName>Anna Hormozi</DisplayName>
        <AccountId>7392</AccountId>
        <AccountType/>
      </UserInfo>
    </SharedWithUsers>
    <_Flow_SignoffStatus xmlns="8cf68fad-db12-43cd-b749-3b809ff17459" xsi:nil="true"/>
    <_dlc_DocId xmlns="9bd8fb42-3046-4741-8883-7d51023aa847">TFNSW-918378673-46489</_dlc_DocId>
    <_dlc_DocIdUrl xmlns="9bd8fb42-3046-4741-8883-7d51023aa847">
      <Url>https://transportcloud.sharepoint.com/sites/QualityandPerformance/_layouts/15/DocIdRedir.aspx?ID=TFNSW-918378673-46489</Url>
      <Description>TFNSW-918378673-46489</Description>
    </_dlc_DocIdUrl>
    <lcf76f155ced4ddcb4097134ff3c332f xmlns="8cf68fad-db12-43cd-b749-3b809ff17459">
      <Terms xmlns="http://schemas.microsoft.com/office/infopath/2007/PartnerControls"/>
    </lcf76f155ced4ddcb4097134ff3c332f>
    <TaxCatchAll xmlns="9bd8fb42-3046-4741-8883-7d51023aa847" xsi:nil="true"/>
    <DateModified xmlns="8cf68fad-db12-43cd-b749-3b809ff1745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6F6CD-F02E-40A6-9EBD-F9B9139A2B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FF27EE-BE58-43D7-BF11-6C685DEFA05C}"/>
</file>

<file path=customXml/itemProps3.xml><?xml version="1.0" encoding="utf-8"?>
<ds:datastoreItem xmlns:ds="http://schemas.openxmlformats.org/officeDocument/2006/customXml" ds:itemID="{91E1DC6C-068E-4149-83A1-A04B6933E77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444ADF3-85F9-469E-8F2C-082555A9E54B}">
  <ds:schemaRefs>
    <ds:schemaRef ds:uri="http://schemas.microsoft.com/office/2006/metadata/properties"/>
    <ds:schemaRef ds:uri="http://schemas.microsoft.com/office/infopath/2007/PartnerControls"/>
    <ds:schemaRef ds:uri="9bd8fb42-3046-4741-8883-7d51023aa847"/>
    <ds:schemaRef ds:uri="8cf68fad-db12-43cd-b749-3b809ff17459"/>
  </ds:schemaRefs>
</ds:datastoreItem>
</file>

<file path=customXml/itemProps5.xml><?xml version="1.0" encoding="utf-8"?>
<ds:datastoreItem xmlns:ds="http://schemas.openxmlformats.org/officeDocument/2006/customXml" ds:itemID="{08F61F29-2070-4B4B-891C-C94FF2A06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report-template-word-colourset-4c-imagecontentcover</Template>
  <TotalTime>37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Written Assessment Template</vt:lpstr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Jinnine Ridge</dc:creator>
  <cp:keywords/>
  <dc:description/>
  <cp:lastModifiedBy>Adrian Li</cp:lastModifiedBy>
  <cp:revision>17</cp:revision>
  <cp:lastPrinted>2021-12-04T01:57:00Z</cp:lastPrinted>
  <dcterms:created xsi:type="dcterms:W3CDTF">2022-06-23T04:17:00Z</dcterms:created>
  <dcterms:modified xsi:type="dcterms:W3CDTF">2023-10-19T00:35:00Z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0x01010065C679FCAEC15548883C3E3D6A0F7A88</vt:lpwstr>
  </property>
  <property fmtid="{D5CDD505-2E9C-101B-9397-08002B2CF9AE}" pid="3" name="Document Category">
    <vt:lpwstr>4;#Templates|813e0785-6e21-4a16-a977-17472d1c613e</vt:lpwstr>
  </property>
  <property fmtid="{D5CDD505-2E9C-101B-9397-08002B2CF9AE}" pid="4" name="UnilyDocumentCategory">
    <vt:lpwstr/>
  </property>
  <property fmtid="{D5CDD505-2E9C-101B-9397-08002B2CF9AE}" pid="5" name="_dlc_DocIdItemGuid">
    <vt:lpwstr>3a7c10bc-0f36-477e-95a7-69aa857da69e</vt:lpwstr>
  </property>
  <property fmtid="{D5CDD505-2E9C-101B-9397-08002B2CF9AE}" pid="6" name="Version01">
    <vt:lpwstr>01</vt:lpwstr>
  </property>
  <property fmtid="{D5CDD505-2E9C-101B-9397-08002B2CF9AE}" pid="7" name="ClassificationContentMarkingFooterShapeIds">
    <vt:lpwstr>1,2,3,4,5,6,7,8,9</vt:lpwstr>
  </property>
  <property fmtid="{D5CDD505-2E9C-101B-9397-08002B2CF9AE}" pid="8" name="ClassificationContentMarkingFooterFontProps">
    <vt:lpwstr>#000000,10,Calibri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83709595-deb9-4ceb-bf06-8305974a2062_Enabled">
    <vt:lpwstr>true</vt:lpwstr>
  </property>
  <property fmtid="{D5CDD505-2E9C-101B-9397-08002B2CF9AE}" pid="11" name="MSIP_Label_83709595-deb9-4ceb-bf06-8305974a2062_SetDate">
    <vt:lpwstr>2022-03-24T00:36:25Z</vt:lpwstr>
  </property>
  <property fmtid="{D5CDD505-2E9C-101B-9397-08002B2CF9AE}" pid="12" name="MSIP_Label_83709595-deb9-4ceb-bf06-8305974a2062_Method">
    <vt:lpwstr>Standard</vt:lpwstr>
  </property>
  <property fmtid="{D5CDD505-2E9C-101B-9397-08002B2CF9AE}" pid="13" name="MSIP_Label_83709595-deb9-4ceb-bf06-8305974a2062_Name">
    <vt:lpwstr>Official</vt:lpwstr>
  </property>
  <property fmtid="{D5CDD505-2E9C-101B-9397-08002B2CF9AE}" pid="14" name="MSIP_Label_83709595-deb9-4ceb-bf06-8305974a2062_SiteId">
    <vt:lpwstr>cb356782-ad9a-47fb-878b-7ebceb85b86c</vt:lpwstr>
  </property>
  <property fmtid="{D5CDD505-2E9C-101B-9397-08002B2CF9AE}" pid="15" name="MSIP_Label_83709595-deb9-4ceb-bf06-8305974a2062_ActionId">
    <vt:lpwstr>d786c4c8-beef-4ffa-8318-fb0bd7ff92a0</vt:lpwstr>
  </property>
  <property fmtid="{D5CDD505-2E9C-101B-9397-08002B2CF9AE}" pid="16" name="MSIP_Label_83709595-deb9-4ceb-bf06-8305974a2062_ContentBits">
    <vt:lpwstr>2</vt:lpwstr>
  </property>
  <property fmtid="{D5CDD505-2E9C-101B-9397-08002B2CF9AE}" pid="17" name="MediaServiceImageTags">
    <vt:lpwstr/>
  </property>
</Properties>
</file>